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5A" w:rsidRDefault="00F1398D">
      <w:r>
        <w:object w:dxaOrig="9338" w:dyaOrig="13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64.5pt" o:ole="">
            <v:imagedata r:id="rId6" o:title=""/>
          </v:shape>
          <o:OLEObject Type="Embed" ProgID="ChemDraw.Document.6.0" ShapeID="_x0000_i1025" DrawAspect="Content" ObjectID="_1423051447" r:id="rId7"/>
        </w:object>
      </w:r>
      <w:bookmarkStart w:id="0" w:name="_GoBack"/>
      <w:bookmarkEnd w:id="0"/>
    </w:p>
    <w:sectPr w:rsidR="004415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98D"/>
    <w:rsid w:val="00540F12"/>
    <w:rsid w:val="007612AC"/>
    <w:rsid w:val="00F1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g310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A8C32E81-6D3D-4206-9EEE-CB20F534188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Guth, Julius</dc:creator>
  <cp:lastModifiedBy>Guth, Julius</cp:lastModifiedBy>
  <cp:revision>1</cp:revision>
  <dcterms:created xsi:type="dcterms:W3CDTF">2013-02-22T15:17:00Z</dcterms:created>
  <dcterms:modified xsi:type="dcterms:W3CDTF">2013-02-22T15:18:00Z</dcterms:modified>
</cp:coreProperties>
</file>