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6F9" w:rsidRPr="0045605E" w:rsidRDefault="009636F9" w:rsidP="009636F9">
      <w:pPr>
        <w:pStyle w:val="Subtitle"/>
        <w:rPr>
          <w:rStyle w:val="Strong"/>
          <w:color w:val="000000" w:themeColor="text1"/>
        </w:rPr>
      </w:pPr>
      <w:r w:rsidRPr="0045605E">
        <w:rPr>
          <w:rStyle w:val="Strong"/>
          <w:color w:val="000000" w:themeColor="text1"/>
        </w:rPr>
        <w:t>As-Level Chemistry, OCR Examination Board.</w:t>
      </w:r>
    </w:p>
    <w:p w:rsidR="009636F9" w:rsidRDefault="009636F9" w:rsidP="009636F9">
      <w:pPr>
        <w:tabs>
          <w:tab w:val="left" w:pos="7050"/>
        </w:tabs>
        <w:rPr>
          <w:rFonts w:asciiTheme="majorHAnsi" w:hAnsiTheme="majorHAnsi"/>
          <w:b/>
          <w:color w:val="00B050"/>
          <w:sz w:val="24"/>
          <w:szCs w:val="24"/>
        </w:rPr>
      </w:pPr>
      <w:r w:rsidRPr="0045605E">
        <w:rPr>
          <w:rFonts w:asciiTheme="majorHAnsi" w:hAnsiTheme="majorHAnsi"/>
          <w:b/>
          <w:color w:val="00B050"/>
          <w:sz w:val="24"/>
          <w:szCs w:val="24"/>
        </w:rPr>
        <w:t xml:space="preserve">St </w:t>
      </w:r>
      <w:r>
        <w:rPr>
          <w:rFonts w:asciiTheme="majorHAnsi" w:hAnsiTheme="majorHAnsi"/>
          <w:b/>
          <w:color w:val="00B050"/>
          <w:sz w:val="24"/>
          <w:szCs w:val="24"/>
        </w:rPr>
        <w:t xml:space="preserve">Patrick’s Day Double Lesson (2 Hours).                      </w:t>
      </w:r>
      <w:r w:rsidR="004B1E37">
        <w:rPr>
          <w:rFonts w:asciiTheme="majorHAnsi" w:hAnsiTheme="majorHAnsi"/>
          <w:b/>
          <w:color w:val="00B050"/>
          <w:sz w:val="24"/>
          <w:szCs w:val="24"/>
        </w:rPr>
        <w:t xml:space="preserve">                      Week of 17</w:t>
      </w:r>
      <w:r w:rsidR="004B1E37">
        <w:rPr>
          <w:rFonts w:asciiTheme="majorHAnsi" w:hAnsiTheme="majorHAnsi"/>
          <w:b/>
          <w:color w:val="00B050"/>
          <w:sz w:val="24"/>
          <w:szCs w:val="24"/>
          <w:vertAlign w:val="superscript"/>
        </w:rPr>
        <w:t>th</w:t>
      </w:r>
      <w:bookmarkStart w:id="0" w:name="_GoBack"/>
      <w:bookmarkEnd w:id="0"/>
      <w:r>
        <w:rPr>
          <w:rFonts w:asciiTheme="majorHAnsi" w:hAnsiTheme="majorHAnsi"/>
          <w:b/>
          <w:color w:val="00B050"/>
          <w:sz w:val="24"/>
          <w:szCs w:val="24"/>
        </w:rPr>
        <w:t xml:space="preserve"> March</w:t>
      </w:r>
    </w:p>
    <w:p w:rsidR="009636F9" w:rsidRDefault="009636F9" w:rsidP="009636F9">
      <w:pPr>
        <w:rPr>
          <w:i/>
          <w:color w:val="00B050"/>
        </w:rPr>
      </w:pPr>
      <w:proofErr w:type="gramStart"/>
      <w:r>
        <w:rPr>
          <w:i/>
          <w:color w:val="00B050"/>
        </w:rPr>
        <w:t>Green Chemistry and Greenhouse gases.</w:t>
      </w:r>
      <w:proofErr w:type="gramEnd"/>
    </w:p>
    <w:p w:rsidR="00B425D1" w:rsidRDefault="00162ECA" w:rsidP="009636F9">
      <w:pPr>
        <w:rPr>
          <w:b/>
          <w:color w:val="00B050"/>
        </w:rPr>
      </w:pPr>
      <w:r>
        <w:rPr>
          <w:b/>
          <w:noProof/>
          <w:color w:val="00B050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473710</wp:posOffset>
                </wp:positionV>
                <wp:extent cx="5818505" cy="0"/>
                <wp:effectExtent l="8255" t="6985" r="12065" b="12065"/>
                <wp:wrapNone/>
                <wp:docPr id="29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85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" o:spid="_x0000_s1026" type="#_x0000_t32" style="position:absolute;margin-left:-.1pt;margin-top:37.3pt;width:458.1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" strokecolor="#00b050"/>
            </w:pict>
          </mc:Fallback>
        </mc:AlternateContent>
      </w:r>
      <w:r w:rsidR="00B425D1" w:rsidRPr="00B425D1">
        <w:rPr>
          <w:b/>
          <w:color w:val="00B050"/>
          <w:sz w:val="56"/>
          <w:szCs w:val="56"/>
        </w:rPr>
        <w:t>Student Resource</w:t>
      </w:r>
    </w:p>
    <w:p w:rsidR="00B425D1" w:rsidRPr="00B425D1" w:rsidRDefault="00B425D1" w:rsidP="009636F9">
      <w:pPr>
        <w:rPr>
          <w:b/>
          <w:color w:val="00B050"/>
        </w:rPr>
      </w:pPr>
    </w:p>
    <w:p w:rsidR="00832CC4" w:rsidRPr="00B425D1" w:rsidRDefault="00AA0B35" w:rsidP="00B425D1">
      <w:pPr>
        <w:rPr>
          <w:b/>
        </w:rPr>
      </w:pPr>
      <w:r>
        <w:rPr>
          <w:b/>
        </w:rPr>
        <w:t>It is St Patrick’s Day and over the next 2 hours of lesson time</w:t>
      </w:r>
      <w:r w:rsidR="00832CC4">
        <w:rPr>
          <w:b/>
        </w:rPr>
        <w:t xml:space="preserve"> you will be exploring Your Green Chemistry Module in F322. In the fir</w:t>
      </w:r>
      <w:r w:rsidR="00BD32D6">
        <w:rPr>
          <w:b/>
        </w:rPr>
        <w:t xml:space="preserve">st part of this lesson, you will </w:t>
      </w:r>
      <w:r w:rsidR="00832CC4">
        <w:rPr>
          <w:b/>
        </w:rPr>
        <w:t>use your mole calculation skills to design a reaction to produce carbon dioxide gas.  In the second part of the lesson, you will prove that it is a greenhouse gas</w:t>
      </w:r>
      <w:r w:rsidR="00BD32D6">
        <w:rPr>
          <w:b/>
        </w:rPr>
        <w:t>, and absorbs IR radiation</w:t>
      </w:r>
      <w:r w:rsidR="00832CC4">
        <w:rPr>
          <w:b/>
        </w:rPr>
        <w:t xml:space="preserve">.  </w:t>
      </w:r>
    </w:p>
    <w:p w:rsidR="00B425D1" w:rsidRDefault="00B425D1" w:rsidP="00354883">
      <w:pPr>
        <w:rPr>
          <w:b/>
        </w:rPr>
      </w:pPr>
    </w:p>
    <w:p w:rsidR="00354883" w:rsidRDefault="00354883" w:rsidP="00354883">
      <w:pPr>
        <w:rPr>
          <w:b/>
        </w:rPr>
      </w:pPr>
      <w:r w:rsidRPr="00841B0C">
        <w:rPr>
          <w:b/>
        </w:rPr>
        <w:t>Background</w:t>
      </w:r>
      <w:r w:rsidR="00616611">
        <w:rPr>
          <w:b/>
        </w:rPr>
        <w:t>:</w:t>
      </w:r>
    </w:p>
    <w:p w:rsidR="00B425D1" w:rsidRDefault="00162ECA" w:rsidP="00B425D1">
      <w:r>
        <w:rPr>
          <w:b/>
          <w:noProof/>
          <w:color w:val="00B05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24765</wp:posOffset>
                </wp:positionV>
                <wp:extent cx="5818505" cy="0"/>
                <wp:effectExtent l="8255" t="5715" r="12065" b="13335"/>
                <wp:wrapNone/>
                <wp:docPr id="2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85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-.1pt;margin-top:1.95pt;width:458.1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" strokecolor="#00b050"/>
            </w:pict>
          </mc:Fallback>
        </mc:AlternateContent>
      </w:r>
    </w:p>
    <w:p w:rsidR="00AE1153" w:rsidRDefault="00354883" w:rsidP="00B425D1">
      <w:r>
        <w:t xml:space="preserve">Infra-red radiation is </w:t>
      </w:r>
      <w:r w:rsidR="000A2313">
        <w:t>heat;</w:t>
      </w:r>
      <w:r w:rsidR="00AE1153">
        <w:t xml:space="preserve"> it is what we feel on a hot summer’s day. </w:t>
      </w:r>
      <w:r w:rsidRPr="00354883">
        <w:t>Carbon d</w:t>
      </w:r>
      <w:r w:rsidR="00AE1153">
        <w:t xml:space="preserve">ioxide, water and methane are greenhouse gases present in the atmosphere, and when </w:t>
      </w:r>
      <w:r w:rsidRPr="00354883">
        <w:t>exposed to Infra-Red radiation</w:t>
      </w:r>
      <w:r w:rsidR="00AE1153">
        <w:t xml:space="preserve"> they absorb heat</w:t>
      </w:r>
      <w:r w:rsidRPr="00354883">
        <w:t>,</w:t>
      </w:r>
      <w:r w:rsidR="00AE1153">
        <w:t xml:space="preserve"> and their bonds vibrate storing the energy.  T</w:t>
      </w:r>
      <w:r>
        <w:t xml:space="preserve">hese bonds re-emit the radiation </w:t>
      </w:r>
      <w:r w:rsidRPr="00354883">
        <w:t>and this process keeps the earth</w:t>
      </w:r>
      <w:r>
        <w:t>’s surface</w:t>
      </w:r>
      <w:r w:rsidRPr="00354883">
        <w:t xml:space="preserve"> warm and </w:t>
      </w:r>
      <w:r>
        <w:t>habitable for human</w:t>
      </w:r>
      <w:r w:rsidR="00AE1153">
        <w:t>s, the overall process is known as the greenhouse effect</w:t>
      </w:r>
      <w:r>
        <w:t>.</w:t>
      </w:r>
      <w:r w:rsidR="00AE1153">
        <w:t xml:space="preserve">  Nitrogen, oxygen and argon which make up the bulk of the atmosphere do not absorb IR radiation.</w:t>
      </w:r>
    </w:p>
    <w:p w:rsidR="000A2313" w:rsidRDefault="00AE1153" w:rsidP="00354883">
      <w:r>
        <w:t xml:space="preserve">The greenhouse factor of a gas measures it’s capability to absorb IR radiation compared to the same quantity carbon dioxide.  Methane </w:t>
      </w:r>
      <w:r w:rsidR="000A2313">
        <w:t>and water have</w:t>
      </w:r>
      <w:r>
        <w:t xml:space="preserve"> a higher greenhouse factor</w:t>
      </w:r>
      <w:r w:rsidR="000A2313">
        <w:t>s</w:t>
      </w:r>
      <w:r>
        <w:t xml:space="preserve"> than carbon dioxide </w:t>
      </w:r>
      <w:r w:rsidR="000A2313">
        <w:t xml:space="preserve">but have a lower abundance so their overall contribution </w:t>
      </w:r>
      <w:r w:rsidR="00AA0B35">
        <w:t xml:space="preserve">to the greenhouse effect </w:t>
      </w:r>
      <w:r w:rsidR="000A2313">
        <w:t>is lower.</w:t>
      </w:r>
    </w:p>
    <w:p w:rsidR="00354883" w:rsidRDefault="00FF313B" w:rsidP="00354883">
      <w:r>
        <w:t xml:space="preserve">Burning of fossil fuels and cutting back rainforests is leading to a higher </w:t>
      </w:r>
      <w:r w:rsidR="000A2313">
        <w:t>atmospheric carbon dioxide</w:t>
      </w:r>
      <w:r>
        <w:t xml:space="preserve"> concentration.  The Mauna Loa laboratory in Hawaii </w:t>
      </w:r>
      <w:r w:rsidR="00BD32D6">
        <w:t>monitors atmospheric gas co</w:t>
      </w:r>
      <w:r w:rsidR="00AA0B35">
        <w:t>ncentrations by IR spectroscopy.  It</w:t>
      </w:r>
      <w:r w:rsidR="00BD32D6">
        <w:t xml:space="preserve"> is </w:t>
      </w:r>
      <w:r w:rsidR="00AA0B35">
        <w:t xml:space="preserve">particularly </w:t>
      </w:r>
      <w:r w:rsidR="00BD32D6">
        <w:t>striking to see the annual rise in carbon dioxide gas</w:t>
      </w:r>
      <w:r w:rsidR="00616611">
        <w:t xml:space="preserve"> from their published </w:t>
      </w:r>
      <w:proofErr w:type="gramStart"/>
      <w:r w:rsidR="00616611">
        <w:t>results</w:t>
      </w:r>
      <w:r w:rsidR="00AA0B35">
        <w:t>,</w:t>
      </w:r>
      <w:proofErr w:type="gramEnd"/>
      <w:r w:rsidR="00AA0B35">
        <w:t xml:space="preserve"> these can be viewed on their webpage</w:t>
      </w:r>
      <w:r w:rsidR="00BD32D6">
        <w:t>.</w:t>
      </w:r>
    </w:p>
    <w:p w:rsidR="00D72A94" w:rsidRDefault="00D72A94" w:rsidP="009636F9">
      <w:pPr>
        <w:rPr>
          <w:b/>
        </w:rPr>
      </w:pPr>
    </w:p>
    <w:p w:rsidR="00616611" w:rsidRDefault="00F454D7" w:rsidP="009636F9">
      <w:pPr>
        <w:rPr>
          <w:b/>
        </w:rPr>
      </w:pPr>
      <w:r>
        <w:rPr>
          <w:b/>
        </w:rPr>
        <w:t>Overview</w:t>
      </w:r>
      <w:r w:rsidR="00EB585E">
        <w:rPr>
          <w:b/>
        </w:rPr>
        <w:t xml:space="preserve"> – you will be working in pairs for all experimental part</w:t>
      </w:r>
    </w:p>
    <w:p w:rsidR="00F454D7" w:rsidRDefault="00162ECA" w:rsidP="009636F9">
      <w:pPr>
        <w:rPr>
          <w:b/>
        </w:rPr>
      </w:pPr>
      <w:r>
        <w:rPr>
          <w:b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3810</wp:posOffset>
                </wp:positionV>
                <wp:extent cx="5818505" cy="0"/>
                <wp:effectExtent l="8255" t="13335" r="12065" b="5715"/>
                <wp:wrapNone/>
                <wp:docPr id="2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85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-.1pt;margin-top:.3pt;width:458.1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" strokecolor="#00b050"/>
            </w:pict>
          </mc:Fallback>
        </mc:AlternateContent>
      </w:r>
    </w:p>
    <w:p w:rsidR="00616611" w:rsidRDefault="00F454D7" w:rsidP="009636F9">
      <w:pPr>
        <w:rPr>
          <w:b/>
        </w:rPr>
      </w:pPr>
      <w:r>
        <w:rPr>
          <w:b/>
        </w:rPr>
        <w:t>Lesson 1:</w:t>
      </w:r>
    </w:p>
    <w:p w:rsidR="00E66979" w:rsidRDefault="00162ECA" w:rsidP="00E66979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2197100</wp:posOffset>
                </wp:positionH>
                <wp:positionV relativeFrom="paragraph">
                  <wp:posOffset>98425</wp:posOffset>
                </wp:positionV>
                <wp:extent cx="534035" cy="0"/>
                <wp:effectExtent l="6350" t="60325" r="21590" b="53975"/>
                <wp:wrapNone/>
                <wp:docPr id="2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73pt;margin-top:7.75pt;width:42.0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">
                <v:stroke endarrow="block"/>
              </v:shape>
            </w:pict>
          </mc:Fallback>
        </mc:AlternateContent>
      </w:r>
      <w:r w:rsidR="00E66979" w:rsidRPr="00E66979">
        <w:t xml:space="preserve">Acid + Metal Carbonate </w:t>
      </w:r>
      <w:r w:rsidR="00E66979" w:rsidRPr="00E66979">
        <w:tab/>
        <w:t xml:space="preserve">     </w:t>
      </w:r>
      <w:r w:rsidR="00E66979">
        <w:t xml:space="preserve">    </w:t>
      </w:r>
      <w:r w:rsidR="00E66979" w:rsidRPr="00E66979">
        <w:t xml:space="preserve">    </w:t>
      </w:r>
      <w:r w:rsidR="00E66979">
        <w:t xml:space="preserve">        </w:t>
      </w:r>
      <w:r w:rsidR="00E66979" w:rsidRPr="00E66979">
        <w:t xml:space="preserve">Water + </w:t>
      </w:r>
      <w:r w:rsidR="00E66979" w:rsidRPr="00E66979">
        <w:rPr>
          <w:b/>
          <w:u w:val="single"/>
        </w:rPr>
        <w:t>Carbon dioxide</w:t>
      </w:r>
      <w:r w:rsidR="00E66979" w:rsidRPr="00E66979">
        <w:t xml:space="preserve"> + Metal Salt</w:t>
      </w:r>
    </w:p>
    <w:p w:rsidR="00E66979" w:rsidRDefault="00E66979" w:rsidP="00E66979">
      <w:pPr>
        <w:jc w:val="center"/>
      </w:pPr>
    </w:p>
    <w:p w:rsidR="00E66979" w:rsidRDefault="00E66979" w:rsidP="00E66979">
      <w:r>
        <w:t>You will use either lemon juice or vinegar as a sustainable naturally sourced acid in a reaction with sodium carbonate (your teacher may give you washing soda</w:t>
      </w:r>
      <w:r w:rsidR="007F0F64">
        <w:t xml:space="preserve"> instead</w:t>
      </w:r>
      <w:r>
        <w:t>)</w:t>
      </w:r>
      <w:r w:rsidR="007F0F64">
        <w:t>.</w:t>
      </w:r>
    </w:p>
    <w:p w:rsidR="00E66979" w:rsidRDefault="00E66979" w:rsidP="00E66979"/>
    <w:p w:rsidR="00E66979" w:rsidRDefault="00E66979" w:rsidP="00E66979">
      <w:r>
        <w:t>Using Vinegar (A source of Acetic Acid – CH</w:t>
      </w:r>
      <w:r>
        <w:rPr>
          <w:vertAlign w:val="subscript"/>
        </w:rPr>
        <w:t>3</w:t>
      </w:r>
      <w:r>
        <w:t xml:space="preserve">COOH)  </w:t>
      </w:r>
    </w:p>
    <w:p w:rsidR="00E66979" w:rsidRDefault="00162ECA" w:rsidP="00E66979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2458085</wp:posOffset>
                </wp:positionH>
                <wp:positionV relativeFrom="paragraph">
                  <wp:posOffset>85725</wp:posOffset>
                </wp:positionV>
                <wp:extent cx="534035" cy="0"/>
                <wp:effectExtent l="10160" t="57150" r="17780" b="57150"/>
                <wp:wrapNone/>
                <wp:docPr id="2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193.55pt;margin-top:6.75pt;width:42.0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">
                <v:stroke endarrow="block"/>
              </v:shape>
            </w:pict>
          </mc:Fallback>
        </mc:AlternateContent>
      </w:r>
      <w:r w:rsidR="00E66979">
        <w:t>Na</w:t>
      </w:r>
      <w:r w:rsidR="00AA0B35">
        <w:rPr>
          <w:vertAlign w:val="subscript"/>
        </w:rPr>
        <w:t>2</w:t>
      </w:r>
      <w:r w:rsidR="00E66979">
        <w:t>CO</w:t>
      </w:r>
      <w:r w:rsidR="00E66979" w:rsidRPr="00BB4FCD">
        <w:rPr>
          <w:vertAlign w:val="subscript"/>
        </w:rPr>
        <w:t>3</w:t>
      </w:r>
      <w:r w:rsidR="00E66979">
        <w:t xml:space="preserve"> + </w:t>
      </w:r>
      <w:r w:rsidR="00AA0B35">
        <w:t>2</w:t>
      </w:r>
      <w:r w:rsidR="00E66979">
        <w:t>CH</w:t>
      </w:r>
      <w:r w:rsidR="00E66979" w:rsidRPr="00BB4FCD">
        <w:rPr>
          <w:vertAlign w:val="subscript"/>
        </w:rPr>
        <w:t>3</w:t>
      </w:r>
      <w:r w:rsidR="00E66979">
        <w:t xml:space="preserve">COOH                    </w:t>
      </w:r>
      <w:r w:rsidR="00AA0B35">
        <w:t>2</w:t>
      </w:r>
      <w:r w:rsidR="00E66979">
        <w:t>CH</w:t>
      </w:r>
      <w:r w:rsidR="00E66979" w:rsidRPr="00BB4FCD">
        <w:rPr>
          <w:vertAlign w:val="subscript"/>
        </w:rPr>
        <w:t>3</w:t>
      </w:r>
      <w:r w:rsidR="00E66979">
        <w:t>COONa + H</w:t>
      </w:r>
      <w:r w:rsidR="00E66979" w:rsidRPr="00BB4FCD">
        <w:rPr>
          <w:vertAlign w:val="subscript"/>
        </w:rPr>
        <w:t>2</w:t>
      </w:r>
      <w:r w:rsidR="00E66979">
        <w:t xml:space="preserve">O + </w:t>
      </w:r>
      <w:r w:rsidR="00E66979" w:rsidRPr="00BB4FCD">
        <w:rPr>
          <w:b/>
        </w:rPr>
        <w:t>CO</w:t>
      </w:r>
      <w:r w:rsidR="00E66979" w:rsidRPr="00BB4FCD">
        <w:rPr>
          <w:b/>
          <w:vertAlign w:val="subscript"/>
        </w:rPr>
        <w:t>2</w:t>
      </w:r>
    </w:p>
    <w:p w:rsidR="00E66979" w:rsidRPr="00E66979" w:rsidRDefault="00E66979" w:rsidP="00E66979"/>
    <w:p w:rsidR="00616611" w:rsidRDefault="007F0F64" w:rsidP="009636F9">
      <w:r>
        <w:t>Using Lemon Juice (A source of Citric Acid – C</w:t>
      </w:r>
      <w:r w:rsidRPr="00BB4FCD">
        <w:rPr>
          <w:vertAlign w:val="subscript"/>
        </w:rPr>
        <w:t>6</w:t>
      </w:r>
      <w:r>
        <w:t>H</w:t>
      </w:r>
      <w:r w:rsidRPr="00BB4FCD">
        <w:rPr>
          <w:vertAlign w:val="subscript"/>
        </w:rPr>
        <w:t>7</w:t>
      </w:r>
      <w:r>
        <w:t>O</w:t>
      </w:r>
      <w:r w:rsidRPr="00BB4FCD">
        <w:rPr>
          <w:vertAlign w:val="subscript"/>
        </w:rPr>
        <w:t>8</w:t>
      </w:r>
      <w:r>
        <w:t>)</w:t>
      </w:r>
    </w:p>
    <w:p w:rsidR="007F0F64" w:rsidRPr="007F0F64" w:rsidRDefault="00162ECA" w:rsidP="007F0F64">
      <w:pPr>
        <w:jc w:val="center"/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2323465</wp:posOffset>
                </wp:positionH>
                <wp:positionV relativeFrom="paragraph">
                  <wp:posOffset>102870</wp:posOffset>
                </wp:positionV>
                <wp:extent cx="534035" cy="0"/>
                <wp:effectExtent l="8890" t="55245" r="19050" b="59055"/>
                <wp:wrapNone/>
                <wp:docPr id="2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182.95pt;margin-top:8.1pt;width:42.0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">
                <v:stroke endarrow="block"/>
              </v:shape>
            </w:pict>
          </mc:Fallback>
        </mc:AlternateContent>
      </w:r>
      <w:r w:rsidR="007F0F64">
        <w:t>3Na</w:t>
      </w:r>
      <w:r w:rsidR="00AA0B35">
        <w:rPr>
          <w:vertAlign w:val="subscript"/>
        </w:rPr>
        <w:t>2</w:t>
      </w:r>
      <w:r w:rsidR="007F0F64">
        <w:t>CO</w:t>
      </w:r>
      <w:r w:rsidR="007F0F64" w:rsidRPr="00BB4FCD">
        <w:rPr>
          <w:vertAlign w:val="subscript"/>
        </w:rPr>
        <w:t>3</w:t>
      </w:r>
      <w:r w:rsidR="007F0F64">
        <w:t xml:space="preserve"> + 2C</w:t>
      </w:r>
      <w:r w:rsidR="007F0F64" w:rsidRPr="00BB4FCD">
        <w:rPr>
          <w:vertAlign w:val="subscript"/>
        </w:rPr>
        <w:t>6</w:t>
      </w:r>
      <w:r w:rsidR="007F0F64">
        <w:t>H</w:t>
      </w:r>
      <w:r w:rsidR="00AA0B35">
        <w:rPr>
          <w:vertAlign w:val="subscript"/>
        </w:rPr>
        <w:t>8</w:t>
      </w:r>
      <w:r w:rsidR="007F0F64">
        <w:t>O</w:t>
      </w:r>
      <w:r w:rsidR="00AA0B35">
        <w:rPr>
          <w:vertAlign w:val="subscript"/>
        </w:rPr>
        <w:t>7</w:t>
      </w:r>
      <w:r w:rsidR="007F0F64">
        <w:rPr>
          <w:vertAlign w:val="subscript"/>
        </w:rPr>
        <w:t xml:space="preserve">                                </w:t>
      </w:r>
      <w:proofErr w:type="gramStart"/>
      <w:r w:rsidR="00AA0B35">
        <w:t>2</w:t>
      </w:r>
      <w:r w:rsidR="007F0F64">
        <w:t>Na</w:t>
      </w:r>
      <w:r w:rsidR="007F0F64" w:rsidRPr="00BB4FCD">
        <w:rPr>
          <w:vertAlign w:val="subscript"/>
        </w:rPr>
        <w:t>3</w:t>
      </w:r>
      <w:r w:rsidR="007F0F64">
        <w:t>(</w:t>
      </w:r>
      <w:proofErr w:type="gramEnd"/>
      <w:r w:rsidR="007F0F64">
        <w:t>C</w:t>
      </w:r>
      <w:r w:rsidR="007F0F64" w:rsidRPr="00BB4FCD">
        <w:rPr>
          <w:vertAlign w:val="subscript"/>
        </w:rPr>
        <w:t>6</w:t>
      </w:r>
      <w:r w:rsidR="007F0F64">
        <w:t>H</w:t>
      </w:r>
      <w:r w:rsidR="007F0F64" w:rsidRPr="00BB4FCD">
        <w:rPr>
          <w:vertAlign w:val="subscript"/>
        </w:rPr>
        <w:t>5</w:t>
      </w:r>
      <w:r w:rsidR="007F0F64">
        <w:t>O</w:t>
      </w:r>
      <w:r w:rsidR="007F0F64" w:rsidRPr="00BB4FCD">
        <w:rPr>
          <w:vertAlign w:val="subscript"/>
        </w:rPr>
        <w:t>7</w:t>
      </w:r>
      <w:r w:rsidR="007F0F64">
        <w:t>) + 3H</w:t>
      </w:r>
      <w:r w:rsidR="007F0F64" w:rsidRPr="00BB4FCD">
        <w:rPr>
          <w:vertAlign w:val="subscript"/>
        </w:rPr>
        <w:t>2</w:t>
      </w:r>
      <w:r w:rsidR="007F0F64">
        <w:t xml:space="preserve">O + </w:t>
      </w:r>
      <w:r w:rsidR="007F0F64" w:rsidRPr="00BB4FCD">
        <w:rPr>
          <w:b/>
        </w:rPr>
        <w:t>3CO</w:t>
      </w:r>
      <w:r w:rsidR="007F0F64" w:rsidRPr="00BB4FCD">
        <w:rPr>
          <w:b/>
          <w:vertAlign w:val="subscript"/>
        </w:rPr>
        <w:t>2</w:t>
      </w:r>
    </w:p>
    <w:p w:rsidR="007F0F64" w:rsidRDefault="007F0F64" w:rsidP="009636F9">
      <w:pPr>
        <w:rPr>
          <w:b/>
        </w:rPr>
      </w:pPr>
    </w:p>
    <w:p w:rsidR="007F0F64" w:rsidRDefault="007F0F64" w:rsidP="009636F9">
      <w:pPr>
        <w:rPr>
          <w:b/>
        </w:rPr>
      </w:pPr>
    </w:p>
    <w:p w:rsidR="007F0F64" w:rsidRDefault="007F0F64" w:rsidP="007F0F64">
      <w:pPr>
        <w:pStyle w:val="ListParagraph"/>
        <w:numPr>
          <w:ilvl w:val="0"/>
          <w:numId w:val="3"/>
        </w:numPr>
      </w:pPr>
      <w:r w:rsidRPr="007F0F64">
        <w:t xml:space="preserve">You must </w:t>
      </w:r>
      <w:proofErr w:type="gramStart"/>
      <w:r w:rsidRPr="007F0F64">
        <w:t>titrate</w:t>
      </w:r>
      <w:proofErr w:type="gramEnd"/>
      <w:r w:rsidRPr="007F0F64">
        <w:t xml:space="preserve"> your acid to work out its concentration using 0.1 M </w:t>
      </w:r>
      <w:proofErr w:type="spellStart"/>
      <w:r w:rsidRPr="007F0F64">
        <w:t>NaOH</w:t>
      </w:r>
      <w:proofErr w:type="spellEnd"/>
      <w:r>
        <w:t>.</w:t>
      </w:r>
    </w:p>
    <w:p w:rsidR="007F0F64" w:rsidRDefault="007F0F64" w:rsidP="007F0F64">
      <w:pPr>
        <w:pStyle w:val="ListParagraph"/>
        <w:numPr>
          <w:ilvl w:val="0"/>
          <w:numId w:val="4"/>
        </w:numPr>
      </w:pPr>
      <w:r>
        <w:t xml:space="preserve">Fill your burette with </w:t>
      </w:r>
      <w:r w:rsidR="00F454D7">
        <w:t xml:space="preserve">0.1 M </w:t>
      </w:r>
      <w:proofErr w:type="spellStart"/>
      <w:r>
        <w:t>NaOH</w:t>
      </w:r>
      <w:proofErr w:type="spellEnd"/>
      <w:r>
        <w:t>.</w:t>
      </w:r>
    </w:p>
    <w:p w:rsidR="007F0F64" w:rsidRDefault="007F0F64" w:rsidP="007F0F64">
      <w:pPr>
        <w:pStyle w:val="ListParagraph"/>
        <w:numPr>
          <w:ilvl w:val="0"/>
          <w:numId w:val="4"/>
        </w:numPr>
      </w:pPr>
      <w:r>
        <w:lastRenderedPageBreak/>
        <w:t xml:space="preserve">Add 25 mL of distilled water to 2 mL of vinegar/ lemon juice and 5 drops of </w:t>
      </w:r>
      <w:r w:rsidR="00F454D7">
        <w:t>phenolphthalein</w:t>
      </w:r>
      <w:r>
        <w:t xml:space="preserve"> indicator</w:t>
      </w:r>
      <w:r w:rsidR="00F454D7">
        <w:t>.</w:t>
      </w:r>
    </w:p>
    <w:p w:rsidR="00F454D7" w:rsidRDefault="00F454D7" w:rsidP="007F0F64">
      <w:pPr>
        <w:pStyle w:val="ListParagraph"/>
        <w:numPr>
          <w:ilvl w:val="0"/>
          <w:numId w:val="4"/>
        </w:numPr>
      </w:pPr>
      <w:r>
        <w:t>Perform the titration 3 times to see if results are coherent, and record a reliable average.</w:t>
      </w:r>
    </w:p>
    <w:p w:rsidR="007F0F64" w:rsidRDefault="007F0F64" w:rsidP="007F0F64"/>
    <w:p w:rsidR="007F0F64" w:rsidRPr="007F0F64" w:rsidRDefault="007F0F64" w:rsidP="007F0F64"/>
    <w:p w:rsidR="007F0F64" w:rsidRDefault="007F0F64" w:rsidP="007F0F64">
      <w:pPr>
        <w:pStyle w:val="ListParagraph"/>
        <w:numPr>
          <w:ilvl w:val="0"/>
          <w:numId w:val="3"/>
        </w:numPr>
      </w:pPr>
      <w:r w:rsidRPr="007F0F64">
        <w:t xml:space="preserve">(IF APPLICABLE) You must </w:t>
      </w:r>
      <w:proofErr w:type="gramStart"/>
      <w:r w:rsidRPr="007F0F64">
        <w:t>titrate</w:t>
      </w:r>
      <w:proofErr w:type="gramEnd"/>
      <w:r w:rsidRPr="007F0F64">
        <w:t xml:space="preserve"> your washing soda to work out its percentage by mass of sodium carbonate</w:t>
      </w:r>
      <w:r w:rsidR="00F454D7">
        <w:t>.</w:t>
      </w:r>
    </w:p>
    <w:p w:rsidR="00F454D7" w:rsidRDefault="00F454D7" w:rsidP="00F454D7">
      <w:pPr>
        <w:pStyle w:val="ListParagraph"/>
        <w:numPr>
          <w:ilvl w:val="0"/>
          <w:numId w:val="5"/>
        </w:numPr>
      </w:pPr>
      <w:r>
        <w:t xml:space="preserve">Fill your burette with 0.1 M </w:t>
      </w:r>
      <w:proofErr w:type="spellStart"/>
      <w:r>
        <w:t>HCl</w:t>
      </w:r>
      <w:proofErr w:type="spellEnd"/>
    </w:p>
    <w:p w:rsidR="00F454D7" w:rsidRDefault="00F454D7" w:rsidP="00F454D7">
      <w:pPr>
        <w:pStyle w:val="ListParagraph"/>
        <w:numPr>
          <w:ilvl w:val="0"/>
          <w:numId w:val="5"/>
        </w:numPr>
      </w:pPr>
      <w:r>
        <w:t>Add 25 mL of distilled water to 0.200g of Washing Soda and 5 drops of phenolphthalein indicator (this time you are recording when the indicator colour goes from pink to colourless.)</w:t>
      </w:r>
    </w:p>
    <w:p w:rsidR="00F454D7" w:rsidRDefault="00F454D7" w:rsidP="00F454D7">
      <w:pPr>
        <w:pStyle w:val="ListParagraph"/>
        <w:numPr>
          <w:ilvl w:val="0"/>
          <w:numId w:val="5"/>
        </w:numPr>
      </w:pPr>
      <w:r>
        <w:t>Perform the titration 3 times to see if results are coherent, and record a reliable average.</w:t>
      </w:r>
    </w:p>
    <w:p w:rsidR="00F454D7" w:rsidRDefault="00F454D7" w:rsidP="00F454D7">
      <w:pPr>
        <w:pStyle w:val="ListParagraph"/>
      </w:pPr>
    </w:p>
    <w:p w:rsidR="00F454D7" w:rsidRPr="00CF5497" w:rsidRDefault="00F454D7" w:rsidP="00F454D7">
      <w:pPr>
        <w:pStyle w:val="ListParagraph"/>
        <w:numPr>
          <w:ilvl w:val="0"/>
          <w:numId w:val="3"/>
        </w:numPr>
        <w:rPr>
          <w:b/>
        </w:rPr>
      </w:pPr>
      <w:r w:rsidRPr="00CF5497">
        <w:rPr>
          <w:b/>
        </w:rPr>
        <w:t>Work out the concentrations of acid and</w:t>
      </w:r>
      <w:r w:rsidR="00AA0B35">
        <w:rPr>
          <w:b/>
        </w:rPr>
        <w:t xml:space="preserve"> (IF APPLICABLE)</w:t>
      </w:r>
      <w:r w:rsidRPr="00CF5497">
        <w:rPr>
          <w:b/>
        </w:rPr>
        <w:t xml:space="preserve"> the percentage by mass of sodium carbonate in washing soda.</w:t>
      </w:r>
      <w:r w:rsidR="00D72A94">
        <w:rPr>
          <w:b/>
        </w:rPr>
        <w:t xml:space="preserve"> Ensure that your equations are balanced and take note of the stoichiometry.</w:t>
      </w:r>
    </w:p>
    <w:p w:rsidR="00F454D7" w:rsidRDefault="00F454D7" w:rsidP="00F454D7">
      <w:pPr>
        <w:pStyle w:val="ListParagraph"/>
      </w:pPr>
    </w:p>
    <w:p w:rsidR="00F454D7" w:rsidRDefault="00F454D7" w:rsidP="00F454D7">
      <w:pPr>
        <w:pStyle w:val="ListParagraph"/>
        <w:numPr>
          <w:ilvl w:val="0"/>
          <w:numId w:val="3"/>
        </w:numPr>
      </w:pPr>
      <w:r>
        <w:t xml:space="preserve">You need to aim to generate 150 mL of carbon dioxide (assuming 100% yield)  so work out the amount of vinegar(/lemon juice) you need to add to sodium carbonate/(washing soda) in order to </w:t>
      </w:r>
      <w:r w:rsidR="00CF5497">
        <w:t>do this.</w:t>
      </w:r>
    </w:p>
    <w:p w:rsidR="00CF5497" w:rsidRDefault="00CF5497" w:rsidP="00CF5497">
      <w:pPr>
        <w:pStyle w:val="ListParagraph"/>
      </w:pPr>
    </w:p>
    <w:p w:rsidR="00CF5497" w:rsidRDefault="00CF5497" w:rsidP="00CF5497">
      <w:r>
        <w:t>Additional Questions:</w:t>
      </w:r>
    </w:p>
    <w:p w:rsidR="00CF5497" w:rsidRDefault="00CF5497" w:rsidP="00CF5497">
      <w:pPr>
        <w:pStyle w:val="ListParagraph"/>
        <w:numPr>
          <w:ilvl w:val="0"/>
          <w:numId w:val="6"/>
        </w:numPr>
      </w:pPr>
      <w:r>
        <w:t>What is the atom economy of the reaction you are planning?</w:t>
      </w:r>
    </w:p>
    <w:p w:rsidR="00CF5497" w:rsidRDefault="00CF5497" w:rsidP="00CF5497">
      <w:pPr>
        <w:pStyle w:val="ListParagraph"/>
        <w:numPr>
          <w:ilvl w:val="0"/>
          <w:numId w:val="6"/>
        </w:numPr>
      </w:pPr>
      <w:r>
        <w:t>Which has a better atom economy - the reaction with lemon juice or with vinegar?</w:t>
      </w:r>
    </w:p>
    <w:p w:rsidR="00CF5497" w:rsidRDefault="00CF5497" w:rsidP="00CF5497">
      <w:pPr>
        <w:pStyle w:val="ListParagraph"/>
        <w:numPr>
          <w:ilvl w:val="0"/>
          <w:numId w:val="6"/>
        </w:numPr>
      </w:pPr>
      <w:r>
        <w:t>Suggest 3 different metal carbonates that would give a better atom economy to the process</w:t>
      </w:r>
      <w:r w:rsidR="006B6B28">
        <w:t>, justify your answers with an equation and calculation</w:t>
      </w:r>
      <w:r>
        <w:t>.</w:t>
      </w:r>
    </w:p>
    <w:p w:rsidR="00172290" w:rsidRPr="00B46292" w:rsidRDefault="00CF5497" w:rsidP="00B46292">
      <w:pPr>
        <w:pStyle w:val="ListParagraph"/>
        <w:numPr>
          <w:ilvl w:val="0"/>
          <w:numId w:val="6"/>
        </w:numPr>
      </w:pPr>
      <w:r>
        <w:t>The den</w:t>
      </w:r>
      <w:r w:rsidR="002A5375">
        <w:t xml:space="preserve">sity of </w:t>
      </w:r>
      <w:proofErr w:type="spellStart"/>
      <w:r w:rsidR="002A5375">
        <w:t>Ethanoic</w:t>
      </w:r>
      <w:proofErr w:type="spellEnd"/>
      <w:r w:rsidR="002A5375">
        <w:t xml:space="preserve"> acid is 1.05 g</w:t>
      </w:r>
      <w:r>
        <w:t>/L, the bottle of vinegar is 5 %</w:t>
      </w:r>
      <w:r w:rsidR="00316C49">
        <w:t xml:space="preserve"> </w:t>
      </w:r>
      <w:r>
        <w:t>by volume acetic acid</w:t>
      </w:r>
      <w:r w:rsidR="00316C49" w:rsidRPr="00316C49">
        <w:t xml:space="preserve"> </w:t>
      </w:r>
      <w:r w:rsidR="00316C49">
        <w:t>and its total volume is 568 mL</w:t>
      </w:r>
      <w:r>
        <w:t xml:space="preserve">, do your results agree with this value? </w:t>
      </w:r>
      <w:r w:rsidRPr="00316C49">
        <w:rPr>
          <w:i/>
        </w:rPr>
        <w:t>Hint</w:t>
      </w:r>
      <w:r w:rsidR="00316C49">
        <w:rPr>
          <w:i/>
        </w:rPr>
        <w:t xml:space="preserve">: </w:t>
      </w:r>
      <w:r w:rsidR="00316C49" w:rsidRPr="00316C49">
        <w:rPr>
          <w:i/>
        </w:rPr>
        <w:t xml:space="preserve"> </w:t>
      </w:r>
      <w:r w:rsidR="00AA0B35">
        <w:rPr>
          <w:i/>
        </w:rPr>
        <w:t>use</w:t>
      </w:r>
      <w:r w:rsidR="00316C49">
        <w:rPr>
          <w:i/>
        </w:rPr>
        <w:t xml:space="preserve"> the density </w:t>
      </w:r>
      <w:r w:rsidR="00AA0B35">
        <w:rPr>
          <w:i/>
        </w:rPr>
        <w:t xml:space="preserve">to work out the number of moles in a </w:t>
      </w:r>
      <w:r w:rsidR="00316C49">
        <w:rPr>
          <w:i/>
        </w:rPr>
        <w:t>vinegar bottle filled with pure acetic acid.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1"/>
      </w:tblGrid>
      <w:tr w:rsidR="00172290" w:rsidRPr="00172290" w:rsidTr="00172290">
        <w:trPr>
          <w:tblCellSpacing w:w="15" w:type="dxa"/>
        </w:trPr>
        <w:tc>
          <w:tcPr>
            <w:tcW w:w="0" w:type="auto"/>
            <w:hideMark/>
          </w:tcPr>
          <w:p w:rsidR="00172290" w:rsidRPr="00172290" w:rsidRDefault="00172290" w:rsidP="0017229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hideMark/>
          </w:tcPr>
          <w:p w:rsidR="00172290" w:rsidRPr="00172290" w:rsidRDefault="00172290" w:rsidP="001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EB585E" w:rsidRDefault="00EB585E" w:rsidP="00EB585E"/>
    <w:p w:rsidR="00EB585E" w:rsidRPr="00EB585E" w:rsidRDefault="00EB585E" w:rsidP="00EB585E">
      <w:pPr>
        <w:jc w:val="center"/>
        <w:rPr>
          <w:i/>
          <w:sz w:val="28"/>
          <w:szCs w:val="28"/>
        </w:rPr>
      </w:pPr>
      <w:r w:rsidRPr="00EB585E">
        <w:rPr>
          <w:i/>
          <w:sz w:val="28"/>
          <w:szCs w:val="28"/>
        </w:rPr>
        <w:t>Finish all Questions for Homework</w:t>
      </w:r>
    </w:p>
    <w:p w:rsidR="00CF5497" w:rsidRDefault="00CF5497" w:rsidP="00CF5497">
      <w:r>
        <w:t xml:space="preserve"> </w:t>
      </w:r>
    </w:p>
    <w:p w:rsidR="007F0F64" w:rsidRDefault="00D72A94" w:rsidP="009636F9">
      <w:pPr>
        <w:rPr>
          <w:b/>
        </w:rPr>
      </w:pPr>
      <w:r>
        <w:rPr>
          <w:b/>
        </w:rPr>
        <w:t>Lesson 2:</w:t>
      </w:r>
    </w:p>
    <w:p w:rsidR="00EB585E" w:rsidRPr="00EB585E" w:rsidRDefault="00EB585E" w:rsidP="009636F9">
      <w:pPr>
        <w:rPr>
          <w:i/>
        </w:rPr>
      </w:pPr>
    </w:p>
    <w:p w:rsidR="00EB585E" w:rsidRPr="00EB585E" w:rsidRDefault="00EB585E" w:rsidP="009636F9">
      <w:pPr>
        <w:rPr>
          <w:i/>
        </w:rPr>
      </w:pPr>
      <w:r w:rsidRPr="00EB585E">
        <w:rPr>
          <w:i/>
        </w:rPr>
        <w:t>This procedure will require good teamwork; it cannot be carried out alone.</w:t>
      </w:r>
      <w:r w:rsidR="004C36B9">
        <w:rPr>
          <w:i/>
        </w:rPr>
        <w:t xml:space="preserve">  </w:t>
      </w:r>
    </w:p>
    <w:p w:rsidR="00EB585E" w:rsidRDefault="00EB585E" w:rsidP="009636F9">
      <w:pPr>
        <w:rPr>
          <w:b/>
        </w:rPr>
      </w:pPr>
    </w:p>
    <w:p w:rsidR="00EB585E" w:rsidRDefault="00EB585E" w:rsidP="00EB585E">
      <w:pPr>
        <w:pStyle w:val="ListParagraph"/>
        <w:numPr>
          <w:ilvl w:val="0"/>
          <w:numId w:val="7"/>
        </w:numPr>
      </w:pPr>
      <w:r>
        <w:t xml:space="preserve">Accurately measure out the volume of </w:t>
      </w:r>
      <w:r w:rsidR="002A5375">
        <w:t>vinegar (</w:t>
      </w:r>
      <w:r>
        <w:t xml:space="preserve">/lemon juice) and mass of sodium </w:t>
      </w:r>
      <w:r w:rsidR="002A5375">
        <w:t>carbonate (</w:t>
      </w:r>
      <w:r>
        <w:t>/washing soda).</w:t>
      </w:r>
    </w:p>
    <w:p w:rsidR="00EB585E" w:rsidRDefault="00EB585E" w:rsidP="00EB585E">
      <w:pPr>
        <w:pStyle w:val="ListParagraph"/>
      </w:pPr>
    </w:p>
    <w:p w:rsidR="00EB585E" w:rsidRDefault="00EB585E" w:rsidP="00EB585E">
      <w:pPr>
        <w:pStyle w:val="ListParagraph"/>
        <w:numPr>
          <w:ilvl w:val="0"/>
          <w:numId w:val="7"/>
        </w:numPr>
      </w:pPr>
      <w:r>
        <w:t>Place the carbonate in a small vial and pour the vinegar(/lemon juice) into a balloon</w:t>
      </w:r>
    </w:p>
    <w:p w:rsidR="00EB585E" w:rsidRDefault="00EB585E" w:rsidP="00EB585E">
      <w:pPr>
        <w:pStyle w:val="ListParagraph"/>
        <w:numPr>
          <w:ilvl w:val="0"/>
          <w:numId w:val="8"/>
        </w:numPr>
      </w:pPr>
      <w:r>
        <w:t>Slightly inflate the balloon then place it over the top of the measuring cylinder.</w:t>
      </w:r>
    </w:p>
    <w:p w:rsidR="00EB585E" w:rsidRDefault="00EB585E" w:rsidP="00EB585E">
      <w:pPr>
        <w:pStyle w:val="ListParagraph"/>
        <w:numPr>
          <w:ilvl w:val="0"/>
          <w:numId w:val="8"/>
        </w:numPr>
      </w:pPr>
      <w:r>
        <w:t>When the balloon is full with vinegar, carefully release the air.</w:t>
      </w:r>
    </w:p>
    <w:p w:rsidR="004C36B9" w:rsidRDefault="00EB585E" w:rsidP="004C36B9">
      <w:pPr>
        <w:pStyle w:val="ListParagraph"/>
        <w:numPr>
          <w:ilvl w:val="0"/>
          <w:numId w:val="8"/>
        </w:numPr>
      </w:pPr>
      <w:r>
        <w:t>Tie the balloon with a piece of string and then attach it to the vial with a rubber band/ cable tie.</w:t>
      </w:r>
    </w:p>
    <w:p w:rsidR="004C36B9" w:rsidRDefault="004C36B9" w:rsidP="004C36B9">
      <w:pPr>
        <w:pStyle w:val="ListParagraph"/>
        <w:numPr>
          <w:ilvl w:val="0"/>
          <w:numId w:val="8"/>
        </w:numPr>
      </w:pPr>
      <w:r>
        <w:lastRenderedPageBreak/>
        <w:t>Untie the string and shake up and the balloon will inflate with carbon dioxide gas.</w:t>
      </w:r>
    </w:p>
    <w:p w:rsidR="00EB585E" w:rsidRDefault="00736BC4" w:rsidP="00EB585E">
      <w:pPr>
        <w:ind w:left="360"/>
      </w:pPr>
      <w:r>
        <w:rPr>
          <w:b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28378F" wp14:editId="5FE852E5">
                <wp:simplePos x="0" y="0"/>
                <wp:positionH relativeFrom="column">
                  <wp:posOffset>2497455</wp:posOffset>
                </wp:positionH>
                <wp:positionV relativeFrom="paragraph">
                  <wp:posOffset>179070</wp:posOffset>
                </wp:positionV>
                <wp:extent cx="1971040" cy="1876425"/>
                <wp:effectExtent l="0" t="0" r="10160" b="28575"/>
                <wp:wrapNone/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67C" w:rsidRDefault="0077767C" w:rsidP="00EB585E">
                            <w:r w:rsidRPr="00EB585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92B9FBC" wp14:editId="799BC589">
                                  <wp:extent cx="1781299" cy="1183417"/>
                                  <wp:effectExtent l="0" t="304800" r="0" b="283433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778635" cy="1181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96.65pt;margin-top:14.1pt;width:155.2pt;height:14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" strokecolor="white [3212]">
                <v:textbox>
                  <w:txbxContent>
                    <w:p w:rsidR="0077767C" w:rsidRDefault="0077767C" w:rsidP="00EB585E">
                      <w:r w:rsidRPr="00EB585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92B9FBC" wp14:editId="799BC589">
                            <wp:extent cx="1781299" cy="1183417"/>
                            <wp:effectExtent l="0" t="304800" r="0" b="283433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778635" cy="1181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76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8D759A" wp14:editId="38E5778D">
                <wp:simplePos x="0" y="0"/>
                <wp:positionH relativeFrom="column">
                  <wp:posOffset>4462277</wp:posOffset>
                </wp:positionH>
                <wp:positionV relativeFrom="paragraph">
                  <wp:posOffset>167640</wp:posOffset>
                </wp:positionV>
                <wp:extent cx="1971040" cy="1876425"/>
                <wp:effectExtent l="0" t="0" r="10160" b="28575"/>
                <wp:wrapNone/>
                <wp:docPr id="2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67C" w:rsidRDefault="0077767C" w:rsidP="00EB585E">
                            <w:r w:rsidRPr="00EB585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3A3D4A" wp14:editId="2F4E1228">
                                  <wp:extent cx="1778635" cy="1075290"/>
                                  <wp:effectExtent l="0" t="342900" r="0" b="33441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778635" cy="1075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351.35pt;margin-top:13.2pt;width:155.2pt;height:14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" strokecolor="white [3212]">
                <v:textbox>
                  <w:txbxContent>
                    <w:p w:rsidR="0077767C" w:rsidRDefault="0077767C" w:rsidP="00EB585E">
                      <w:r w:rsidRPr="00EB585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3A3D4A" wp14:editId="2F4E1228">
                            <wp:extent cx="1778635" cy="1075290"/>
                            <wp:effectExtent l="0" t="342900" r="0" b="33441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778635" cy="1075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2E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21824B" wp14:editId="0890379D">
                <wp:simplePos x="0" y="0"/>
                <wp:positionH relativeFrom="column">
                  <wp:posOffset>-106680</wp:posOffset>
                </wp:positionH>
                <wp:positionV relativeFrom="paragraph">
                  <wp:posOffset>167640</wp:posOffset>
                </wp:positionV>
                <wp:extent cx="1971040" cy="1876425"/>
                <wp:effectExtent l="7620" t="5715" r="12065" b="13335"/>
                <wp:wrapNone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67C" w:rsidRDefault="0077767C">
                            <w:r w:rsidRPr="00EB585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3F747D" wp14:editId="7E64BB58">
                                  <wp:extent cx="1778635" cy="1866235"/>
                                  <wp:effectExtent l="1905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8635" cy="1866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-8.4pt;margin-top:13.2pt;width:155.2pt;height:14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" strokecolor="white [3212]">
                <v:textbox>
                  <w:txbxContent>
                    <w:p w:rsidR="0077767C" w:rsidRDefault="0077767C">
                      <w:r w:rsidRPr="00EB585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3F747D" wp14:editId="7E64BB58">
                            <wp:extent cx="1778635" cy="1866235"/>
                            <wp:effectExtent l="1905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8635" cy="1866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585E" w:rsidRPr="00EB585E" w:rsidRDefault="00EB585E" w:rsidP="00EB585E">
      <w:pPr>
        <w:ind w:left="360"/>
      </w:pPr>
    </w:p>
    <w:p w:rsidR="00D72A94" w:rsidRDefault="00D72A94" w:rsidP="009636F9">
      <w:pPr>
        <w:rPr>
          <w:b/>
        </w:rPr>
      </w:pPr>
    </w:p>
    <w:p w:rsidR="00D72A94" w:rsidRDefault="00D72A94" w:rsidP="009636F9">
      <w:pPr>
        <w:rPr>
          <w:b/>
        </w:rPr>
      </w:pPr>
    </w:p>
    <w:p w:rsidR="007F0F64" w:rsidRDefault="00736BC4" w:rsidP="009636F9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33007B" wp14:editId="66A652C9">
                <wp:simplePos x="0" y="0"/>
                <wp:positionH relativeFrom="column">
                  <wp:posOffset>1863090</wp:posOffset>
                </wp:positionH>
                <wp:positionV relativeFrom="paragraph">
                  <wp:posOffset>128905</wp:posOffset>
                </wp:positionV>
                <wp:extent cx="629920" cy="308610"/>
                <wp:effectExtent l="0" t="19050" r="36830" b="34290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20" cy="308610"/>
                        </a:xfrm>
                        <a:prstGeom prst="rightArrow">
                          <a:avLst>
                            <a:gd name="adj1" fmla="val 50000"/>
                            <a:gd name="adj2" fmla="val 51029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3" o:spid="_x0000_s1026" type="#_x0000_t13" style="position:absolute;margin-left:146.7pt;margin-top:10.15pt;width:49.6pt;height:24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" fillcolor="#00b050"/>
            </w:pict>
          </mc:Fallback>
        </mc:AlternateContent>
      </w:r>
      <w:r w:rsidR="0077767C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82E31F" wp14:editId="18501499">
                <wp:simplePos x="0" y="0"/>
                <wp:positionH relativeFrom="column">
                  <wp:posOffset>3837305</wp:posOffset>
                </wp:positionH>
                <wp:positionV relativeFrom="paragraph">
                  <wp:posOffset>117475</wp:posOffset>
                </wp:positionV>
                <wp:extent cx="629920" cy="308610"/>
                <wp:effectExtent l="0" t="19050" r="36830" b="34290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20" cy="308610"/>
                        </a:xfrm>
                        <a:prstGeom prst="rightArrow">
                          <a:avLst>
                            <a:gd name="adj1" fmla="val 50000"/>
                            <a:gd name="adj2" fmla="val 51029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13" style="position:absolute;margin-left:302.15pt;margin-top:9.25pt;width:49.6pt;height:24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" fillcolor="#00b050"/>
            </w:pict>
          </mc:Fallback>
        </mc:AlternateContent>
      </w:r>
    </w:p>
    <w:p w:rsidR="007F0F64" w:rsidRDefault="007F0F64" w:rsidP="009636F9">
      <w:pPr>
        <w:rPr>
          <w:b/>
        </w:rPr>
      </w:pPr>
    </w:p>
    <w:p w:rsidR="00841B0C" w:rsidRDefault="00841B0C" w:rsidP="009636F9">
      <w:pPr>
        <w:rPr>
          <w:b/>
          <w:color w:val="FF0000"/>
        </w:rPr>
      </w:pPr>
    </w:p>
    <w:p w:rsidR="00841B0C" w:rsidRPr="00841B0C" w:rsidRDefault="00841B0C" w:rsidP="009636F9">
      <w:pPr>
        <w:rPr>
          <w:b/>
          <w:color w:val="FF0000"/>
        </w:rPr>
      </w:pPr>
    </w:p>
    <w:p w:rsidR="00EB585E" w:rsidRDefault="00EB585E">
      <w:pPr>
        <w:rPr>
          <w:b/>
          <w:color w:val="FF0000"/>
        </w:rPr>
      </w:pPr>
    </w:p>
    <w:p w:rsidR="00EB585E" w:rsidRPr="00EB585E" w:rsidRDefault="00EB585E" w:rsidP="00EB585E"/>
    <w:p w:rsidR="00EB585E" w:rsidRDefault="00EB585E" w:rsidP="00EB585E"/>
    <w:p w:rsidR="006D3528" w:rsidRDefault="006D3528" w:rsidP="006C0F41">
      <w:pPr>
        <w:jc w:val="center"/>
      </w:pPr>
    </w:p>
    <w:p w:rsidR="006C0F41" w:rsidRPr="00EB585E" w:rsidRDefault="006C0F41" w:rsidP="006C0F41">
      <w:pPr>
        <w:jc w:val="center"/>
      </w:pPr>
      <w:r>
        <w:t>PRACTISE THE REST OF THIS PROCEDURE WITH A BALLOON FILLED WITH AIR BEFORE USING YOUR CARBON DIOXIDE</w:t>
      </w:r>
    </w:p>
    <w:p w:rsidR="004C36B9" w:rsidRDefault="00162ECA" w:rsidP="004C36B9">
      <w:pPr>
        <w:pStyle w:val="ListParagraph"/>
        <w:numPr>
          <w:ilvl w:val="0"/>
          <w:numId w:val="7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3477260</wp:posOffset>
                </wp:positionH>
                <wp:positionV relativeFrom="paragraph">
                  <wp:posOffset>675005</wp:posOffset>
                </wp:positionV>
                <wp:extent cx="2009140" cy="1983740"/>
                <wp:effectExtent l="10160" t="8255" r="9525" b="8255"/>
                <wp:wrapNone/>
                <wp:docPr id="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198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67C" w:rsidRDefault="0077767C" w:rsidP="004C36B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40EC18" wp14:editId="67AE1860">
                                  <wp:extent cx="1738498" cy="1818827"/>
                                  <wp:effectExtent l="1905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4299" cy="182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left:0;text-align:left;margin-left:273.8pt;margin-top:53.15pt;width:158.2pt;height:156.2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" strokecolor="white [3212]">
                <v:textbox>
                  <w:txbxContent>
                    <w:p w:rsidR="0077767C" w:rsidRDefault="0077767C" w:rsidP="004C36B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40EC18" wp14:editId="67AE1860">
                            <wp:extent cx="1738498" cy="1818827"/>
                            <wp:effectExtent l="1905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4299" cy="182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36B9">
        <w:t>Fill a water bowl and invert a 100 mL measuring cylinder.  Now bubble the gas into the measuring cylinder.  You may find it easiest to attach a piece of tubing to the end of t</w:t>
      </w:r>
      <w:r w:rsidR="00C52B06">
        <w:t>h</w:t>
      </w:r>
      <w:r w:rsidR="004C36B9">
        <w:t>e balloon.</w:t>
      </w:r>
    </w:p>
    <w:p w:rsidR="004C36B9" w:rsidRPr="00EB585E" w:rsidRDefault="00162ECA" w:rsidP="004C36B9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423545</wp:posOffset>
                </wp:positionH>
                <wp:positionV relativeFrom="paragraph">
                  <wp:posOffset>31115</wp:posOffset>
                </wp:positionV>
                <wp:extent cx="2343150" cy="1757680"/>
                <wp:effectExtent l="13970" t="12065" r="5080" b="11430"/>
                <wp:wrapNone/>
                <wp:docPr id="1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75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67C" w:rsidRDefault="0077767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942060" wp14:editId="31AAD539">
                                  <wp:extent cx="2166010" cy="1591869"/>
                                  <wp:effectExtent l="19050" t="0" r="569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4054" cy="1597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33.35pt;margin-top:2.45pt;width:184.5pt;height:13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" strokecolor="white [3212]">
                <v:textbox>
                  <w:txbxContent>
                    <w:p w:rsidR="0077767C" w:rsidRDefault="0077767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942060" wp14:editId="31AAD539">
                            <wp:extent cx="2166010" cy="1591869"/>
                            <wp:effectExtent l="19050" t="0" r="569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4054" cy="1597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585E" w:rsidRPr="00EB585E" w:rsidRDefault="00EB585E" w:rsidP="00EB585E"/>
    <w:p w:rsidR="00EB585E" w:rsidRPr="00EB585E" w:rsidRDefault="00162ECA" w:rsidP="00EB585E"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2847340</wp:posOffset>
                </wp:positionH>
                <wp:positionV relativeFrom="paragraph">
                  <wp:posOffset>28575</wp:posOffset>
                </wp:positionV>
                <wp:extent cx="629920" cy="308610"/>
                <wp:effectExtent l="8890" t="19050" r="18415" b="5715"/>
                <wp:wrapNone/>
                <wp:docPr id="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20" cy="308610"/>
                        </a:xfrm>
                        <a:prstGeom prst="rightArrow">
                          <a:avLst>
                            <a:gd name="adj1" fmla="val 50000"/>
                            <a:gd name="adj2" fmla="val 51029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3" style="position:absolute;margin-left:224.2pt;margin-top:2.25pt;width:49.6pt;height:24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" fillcolor="#00b050"/>
            </w:pict>
          </mc:Fallback>
        </mc:AlternateContent>
      </w:r>
    </w:p>
    <w:p w:rsidR="00EB585E" w:rsidRPr="00EB585E" w:rsidRDefault="00EB585E" w:rsidP="00EB585E"/>
    <w:p w:rsidR="00EB585E" w:rsidRPr="00EB585E" w:rsidRDefault="00EB585E" w:rsidP="00EB585E"/>
    <w:p w:rsidR="00EB585E" w:rsidRPr="00EB585E" w:rsidRDefault="00EB585E" w:rsidP="00EB585E"/>
    <w:p w:rsidR="00EB585E" w:rsidRPr="00EB585E" w:rsidRDefault="00EB585E" w:rsidP="00EB585E"/>
    <w:p w:rsidR="006D3528" w:rsidRDefault="006D3528" w:rsidP="006D3528">
      <w:pPr>
        <w:pStyle w:val="ListParagraph"/>
      </w:pPr>
    </w:p>
    <w:p w:rsidR="006D3528" w:rsidRDefault="006D3528" w:rsidP="006D3528">
      <w:pPr>
        <w:pStyle w:val="ListParagraph"/>
      </w:pPr>
    </w:p>
    <w:p w:rsidR="006D3528" w:rsidRDefault="006D3528" w:rsidP="006D3528">
      <w:pPr>
        <w:pStyle w:val="ListParagraph"/>
      </w:pPr>
    </w:p>
    <w:p w:rsidR="006D3528" w:rsidRDefault="006D3528" w:rsidP="006D3528">
      <w:pPr>
        <w:pStyle w:val="ListParagraph"/>
      </w:pPr>
    </w:p>
    <w:p w:rsidR="00EB585E" w:rsidRDefault="00C52B06" w:rsidP="00C52B06">
      <w:pPr>
        <w:pStyle w:val="ListParagraph"/>
        <w:numPr>
          <w:ilvl w:val="0"/>
          <w:numId w:val="7"/>
        </w:numPr>
      </w:pPr>
      <w:r>
        <w:t>Record the amount of gas that was bubbled though, this will be used to calculate the percentage yield of the reaction.</w:t>
      </w:r>
    </w:p>
    <w:p w:rsidR="00543A07" w:rsidRDefault="00543A07" w:rsidP="00543A07">
      <w:pPr>
        <w:pStyle w:val="ListParagraph"/>
      </w:pPr>
    </w:p>
    <w:p w:rsidR="006C0F41" w:rsidRDefault="00C52B06" w:rsidP="006C0F41">
      <w:pPr>
        <w:pStyle w:val="ListParagraph"/>
        <w:numPr>
          <w:ilvl w:val="0"/>
          <w:numId w:val="7"/>
        </w:numPr>
      </w:pPr>
      <w:r>
        <w:t xml:space="preserve">Transfer </w:t>
      </w:r>
      <w:r w:rsidR="006C0F41">
        <w:t>the gas from</w:t>
      </w:r>
      <w:r>
        <w:t xml:space="preserve"> the measuring cylinder</w:t>
      </w:r>
      <w:r w:rsidR="006C0F41">
        <w:t xml:space="preserve"> into an inverted conical flask.  This is performed underwater. Now s</w:t>
      </w:r>
      <w:r w:rsidR="004823DC">
        <w:t>topper</w:t>
      </w:r>
      <w:r w:rsidR="006C0F41">
        <w:t xml:space="preserve"> the inverted conical flask with a </w:t>
      </w:r>
      <w:proofErr w:type="spellStart"/>
      <w:r w:rsidR="006C0F41">
        <w:t>subaseal</w:t>
      </w:r>
      <w:proofErr w:type="spellEnd"/>
      <w:r w:rsidR="006C0F41">
        <w:t>.</w:t>
      </w:r>
      <w:r w:rsidR="00BB1D56">
        <w:t xml:space="preserve">  Check that it is air tight by seeing if any bubbles escape when held under water.</w:t>
      </w:r>
    </w:p>
    <w:p w:rsidR="00EB31E4" w:rsidRDefault="00EB31E4" w:rsidP="00EB31E4"/>
    <w:p w:rsidR="00EB31E4" w:rsidRDefault="00162ECA" w:rsidP="00EB31E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107315</wp:posOffset>
                </wp:positionV>
                <wp:extent cx="2616200" cy="1846580"/>
                <wp:effectExtent l="12065" t="12065" r="10160" b="8255"/>
                <wp:wrapNone/>
                <wp:docPr id="1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84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67C" w:rsidRDefault="0077767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68451D" wp14:editId="5D300DCD">
                                  <wp:extent cx="2358269" cy="1708545"/>
                                  <wp:effectExtent l="19050" t="0" r="3931" b="0"/>
                                  <wp:docPr id="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4283" cy="17056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18.2pt;margin-top:8.45pt;width:206pt;height:145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" strokecolor="white [3212]">
                <v:textbox>
                  <w:txbxContent>
                    <w:p w:rsidR="0077767C" w:rsidRDefault="0077767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68451D" wp14:editId="5D300DCD">
                            <wp:extent cx="2358269" cy="1708545"/>
                            <wp:effectExtent l="19050" t="0" r="3931" b="0"/>
                            <wp:docPr id="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4283" cy="17056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3526790</wp:posOffset>
                </wp:positionH>
                <wp:positionV relativeFrom="paragraph">
                  <wp:posOffset>107315</wp:posOffset>
                </wp:positionV>
                <wp:extent cx="2434590" cy="1846580"/>
                <wp:effectExtent l="12065" t="12065" r="10795" b="8255"/>
                <wp:wrapNone/>
                <wp:docPr id="1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184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67C" w:rsidRDefault="0077767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9D6B3E" wp14:editId="0A27F6C7">
                                  <wp:extent cx="1687686" cy="2078181"/>
                                  <wp:effectExtent l="19050" t="0" r="7764" b="0"/>
                                  <wp:docPr id="6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7686" cy="2078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margin-left:277.7pt;margin-top:8.45pt;width:191.7pt;height:145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" strokecolor="white [3212]">
                <v:textbox>
                  <w:txbxContent>
                    <w:p w:rsidR="0077767C" w:rsidRDefault="0077767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9D6B3E" wp14:editId="0A27F6C7">
                            <wp:extent cx="1687686" cy="2078181"/>
                            <wp:effectExtent l="19050" t="0" r="7764" b="0"/>
                            <wp:docPr id="6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7686" cy="2078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31E4" w:rsidRDefault="00EB31E4" w:rsidP="00EB31E4"/>
    <w:p w:rsidR="00EB31E4" w:rsidRDefault="00EB31E4" w:rsidP="00EB31E4"/>
    <w:p w:rsidR="00EB31E4" w:rsidRPr="00EB585E" w:rsidRDefault="00EB31E4" w:rsidP="00EB31E4">
      <w:pPr>
        <w:pStyle w:val="ListParagraph"/>
      </w:pPr>
    </w:p>
    <w:p w:rsidR="00EB585E" w:rsidRPr="00EB585E" w:rsidRDefault="00162ECA" w:rsidP="00EB585E"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2896870</wp:posOffset>
                </wp:positionH>
                <wp:positionV relativeFrom="paragraph">
                  <wp:posOffset>68580</wp:posOffset>
                </wp:positionV>
                <wp:extent cx="629920" cy="308610"/>
                <wp:effectExtent l="10795" t="20955" r="16510" b="13335"/>
                <wp:wrapNone/>
                <wp:docPr id="1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20" cy="308610"/>
                        </a:xfrm>
                        <a:prstGeom prst="rightArrow">
                          <a:avLst>
                            <a:gd name="adj1" fmla="val 50000"/>
                            <a:gd name="adj2" fmla="val 51029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3" style="position:absolute;margin-left:228.1pt;margin-top:5.4pt;width:49.6pt;height:24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" fillcolor="#00b050"/>
            </w:pict>
          </mc:Fallback>
        </mc:AlternateContent>
      </w:r>
    </w:p>
    <w:p w:rsidR="00EB585E" w:rsidRDefault="00EB585E" w:rsidP="00EB585E"/>
    <w:p w:rsidR="004823DC" w:rsidRDefault="00EB585E" w:rsidP="00EB585E">
      <w:pPr>
        <w:tabs>
          <w:tab w:val="left" w:pos="2356"/>
        </w:tabs>
      </w:pPr>
      <w:r>
        <w:tab/>
      </w:r>
    </w:p>
    <w:p w:rsidR="004823DC" w:rsidRPr="004823DC" w:rsidRDefault="004823DC" w:rsidP="004823DC"/>
    <w:p w:rsidR="004823DC" w:rsidRPr="004823DC" w:rsidRDefault="004823DC" w:rsidP="004823DC"/>
    <w:p w:rsidR="004823DC" w:rsidRDefault="004823DC" w:rsidP="004823DC"/>
    <w:p w:rsidR="00543A07" w:rsidRDefault="004823DC" w:rsidP="004823DC">
      <w:pPr>
        <w:pStyle w:val="ListParagraph"/>
        <w:numPr>
          <w:ilvl w:val="0"/>
          <w:numId w:val="7"/>
        </w:numPr>
        <w:tabs>
          <w:tab w:val="left" w:pos="1141"/>
        </w:tabs>
      </w:pPr>
      <w:r>
        <w:t>Stopper another conical flask wi</w:t>
      </w:r>
      <w:r w:rsidR="00543A07">
        <w:t xml:space="preserve">th a </w:t>
      </w:r>
      <w:proofErr w:type="spellStart"/>
      <w:r w:rsidR="00543A07">
        <w:t>subaseal</w:t>
      </w:r>
      <w:proofErr w:type="spellEnd"/>
      <w:r w:rsidR="00543A07">
        <w:t xml:space="preserve"> that</w:t>
      </w:r>
      <w:r>
        <w:t xml:space="preserve"> just contains air</w:t>
      </w:r>
      <w:r w:rsidR="00543A07">
        <w:t xml:space="preserve">.  </w:t>
      </w:r>
    </w:p>
    <w:p w:rsidR="00543A07" w:rsidRDefault="00543A07" w:rsidP="00543A07">
      <w:pPr>
        <w:pStyle w:val="ListParagraph"/>
        <w:tabs>
          <w:tab w:val="left" w:pos="1141"/>
        </w:tabs>
      </w:pPr>
    </w:p>
    <w:p w:rsidR="009636F9" w:rsidRDefault="004823DC" w:rsidP="004823DC">
      <w:pPr>
        <w:pStyle w:val="ListParagraph"/>
        <w:numPr>
          <w:ilvl w:val="0"/>
          <w:numId w:val="7"/>
        </w:numPr>
        <w:tabs>
          <w:tab w:val="left" w:pos="1141"/>
        </w:tabs>
      </w:pPr>
      <w:r>
        <w:t xml:space="preserve"> </w:t>
      </w:r>
      <w:r w:rsidR="00543A07">
        <w:t>Your teacher will either supply you with a heat lamp or a hot water bath (on a hotplate) as a source of IR radiation.  Subject both flasks to 5 minutes of the same IR radiation (the hot water bath should be at approximately 80</w:t>
      </w:r>
      <w:r w:rsidR="00543A07">
        <w:rPr>
          <w:vertAlign w:val="superscript"/>
        </w:rPr>
        <w:t>o</w:t>
      </w:r>
      <w:r w:rsidR="00543A07">
        <w:t>C).</w:t>
      </w:r>
      <w:r w:rsidR="00DA6D0B">
        <w:t xml:space="preserve">  Ensure that conditions are the same.</w:t>
      </w:r>
    </w:p>
    <w:p w:rsidR="00543A07" w:rsidRDefault="00543A07" w:rsidP="00543A07">
      <w:pPr>
        <w:pStyle w:val="ListParagraph"/>
      </w:pPr>
    </w:p>
    <w:p w:rsidR="00BB1D56" w:rsidRDefault="00543A07" w:rsidP="00BB1D56">
      <w:pPr>
        <w:pStyle w:val="ListParagraph"/>
        <w:numPr>
          <w:ilvl w:val="0"/>
          <w:numId w:val="7"/>
        </w:numPr>
        <w:tabs>
          <w:tab w:val="left" w:pos="1141"/>
        </w:tabs>
      </w:pPr>
      <w:r>
        <w:t xml:space="preserve">Remove the flasks and force an electronic thermometer through the </w:t>
      </w:r>
      <w:proofErr w:type="spellStart"/>
      <w:r>
        <w:t>subaseal</w:t>
      </w:r>
      <w:proofErr w:type="spellEnd"/>
      <w:r>
        <w:t xml:space="preserve"> (your teacher will show you how to do this).  Measure both the maximum temperature and how the gases retain their heat with time. Comment on the results.</w:t>
      </w:r>
      <w:r w:rsidR="00BB1D56">
        <w:t xml:space="preserve">  Note the </w:t>
      </w:r>
      <w:proofErr w:type="spellStart"/>
      <w:r w:rsidR="00BB1D56">
        <w:t>subaseal</w:t>
      </w:r>
      <w:proofErr w:type="spellEnd"/>
      <w:r w:rsidR="00BB1D56">
        <w:t xml:space="preserve"> will close up when the thermometer is removed.</w:t>
      </w:r>
    </w:p>
    <w:p w:rsidR="00BB1D56" w:rsidRDefault="00162ECA" w:rsidP="00BB1D56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3300730</wp:posOffset>
                </wp:positionH>
                <wp:positionV relativeFrom="paragraph">
                  <wp:posOffset>86360</wp:posOffset>
                </wp:positionV>
                <wp:extent cx="2149475" cy="1746250"/>
                <wp:effectExtent l="5080" t="10160" r="7620" b="5715"/>
                <wp:wrapNone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174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67C" w:rsidRDefault="0077767C">
                            <w:r w:rsidRPr="00BB1D5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17B9CE" wp14:editId="503FF8B0">
                                  <wp:extent cx="1795587" cy="1480369"/>
                                  <wp:effectExtent l="0" t="152400" r="0" b="138881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803361" cy="14867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left:0;text-align:left;margin-left:259.9pt;margin-top:6.8pt;width:169.25pt;height:13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" strokecolor="white [3212]">
                <v:textbox>
                  <w:txbxContent>
                    <w:p w:rsidR="0077767C" w:rsidRDefault="0077767C">
                      <w:r w:rsidRPr="00BB1D5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17B9CE" wp14:editId="503FF8B0">
                            <wp:extent cx="1795587" cy="1480369"/>
                            <wp:effectExtent l="0" t="152400" r="0" b="138881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803361" cy="14867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86360</wp:posOffset>
                </wp:positionV>
                <wp:extent cx="1828165" cy="1746250"/>
                <wp:effectExtent l="13335" t="10160" r="6350" b="5715"/>
                <wp:wrapNone/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174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67C" w:rsidRDefault="0077767C">
                            <w:r w:rsidRPr="00BB1D5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F8515C9" wp14:editId="6FA19F2D">
                                  <wp:extent cx="1672255" cy="1630392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5130" cy="1628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4" type="#_x0000_t202" style="position:absolute;left:0;text-align:left;margin-left:65.55pt;margin-top:6.8pt;width:143.95pt;height:13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" strokecolor="white [3212]">
                <v:textbox>
                  <w:txbxContent>
                    <w:p w:rsidR="0077767C" w:rsidRDefault="0077767C">
                      <w:r w:rsidRPr="00BB1D5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F8515C9" wp14:editId="6FA19F2D">
                            <wp:extent cx="1672255" cy="1630392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5130" cy="1628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B1D56" w:rsidRDefault="00BB1D56" w:rsidP="00BB1D56">
      <w:pPr>
        <w:pStyle w:val="ListParagraph"/>
        <w:tabs>
          <w:tab w:val="left" w:pos="1141"/>
        </w:tabs>
      </w:pPr>
    </w:p>
    <w:p w:rsidR="00BB1D56" w:rsidRDefault="00BB1D56" w:rsidP="00BB1D56">
      <w:pPr>
        <w:pStyle w:val="ListParagraph"/>
      </w:pPr>
    </w:p>
    <w:p w:rsidR="00BB1D56" w:rsidRDefault="00162ECA" w:rsidP="00BB1D56">
      <w:pPr>
        <w:pStyle w:val="ListParagraph"/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173355</wp:posOffset>
                </wp:positionV>
                <wp:extent cx="629920" cy="308610"/>
                <wp:effectExtent l="9525" t="20955" r="17780" b="13335"/>
                <wp:wrapNone/>
                <wp:docPr id="1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20" cy="308610"/>
                        </a:xfrm>
                        <a:prstGeom prst="rightArrow">
                          <a:avLst>
                            <a:gd name="adj1" fmla="val 50000"/>
                            <a:gd name="adj2" fmla="val 51029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13" style="position:absolute;margin-left:216.75pt;margin-top:13.65pt;width:49.6pt;height:24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" fillcolor="#00b050"/>
            </w:pict>
          </mc:Fallback>
        </mc:AlternateContent>
      </w:r>
    </w:p>
    <w:p w:rsidR="00BB1D56" w:rsidRDefault="00BB1D56" w:rsidP="00BB1D56">
      <w:pPr>
        <w:pStyle w:val="ListParagraph"/>
      </w:pPr>
    </w:p>
    <w:p w:rsidR="00BB1D56" w:rsidRDefault="00BB1D56" w:rsidP="00BB1D56">
      <w:pPr>
        <w:pStyle w:val="ListParagraph"/>
      </w:pPr>
    </w:p>
    <w:p w:rsidR="00BB1D56" w:rsidRDefault="00BB1D56" w:rsidP="00BB1D56">
      <w:pPr>
        <w:pStyle w:val="ListParagraph"/>
      </w:pPr>
    </w:p>
    <w:p w:rsidR="00DA6D0B" w:rsidRDefault="00DA6D0B" w:rsidP="00BB1D56">
      <w:pPr>
        <w:pStyle w:val="ListParagraph"/>
      </w:pPr>
    </w:p>
    <w:p w:rsidR="00BB1D56" w:rsidRDefault="00BB1D56" w:rsidP="00DA6D0B"/>
    <w:p w:rsidR="006D3528" w:rsidRDefault="006D3528" w:rsidP="00DA6D0B"/>
    <w:p w:rsidR="00BB1D56" w:rsidRDefault="00BB1D56" w:rsidP="00BB1D56">
      <w:pPr>
        <w:pStyle w:val="ListParagraph"/>
        <w:numPr>
          <w:ilvl w:val="0"/>
          <w:numId w:val="7"/>
        </w:numPr>
        <w:tabs>
          <w:tab w:val="left" w:pos="1141"/>
        </w:tabs>
      </w:pPr>
      <w:r>
        <w:t>The carbon dioxide gas will extinguish a lit splint.</w:t>
      </w:r>
    </w:p>
    <w:p w:rsidR="006D3528" w:rsidRDefault="006D3528" w:rsidP="006D3528">
      <w:pPr>
        <w:pStyle w:val="ListParagraph"/>
        <w:tabs>
          <w:tab w:val="left" w:pos="1141"/>
        </w:tabs>
      </w:pPr>
    </w:p>
    <w:p w:rsidR="00543A07" w:rsidRDefault="00543A07" w:rsidP="00543A07">
      <w:r>
        <w:t>Additional Questions:</w:t>
      </w:r>
    </w:p>
    <w:p w:rsidR="00543A07" w:rsidRDefault="00543A07" w:rsidP="00543A07">
      <w:pPr>
        <w:pStyle w:val="ListParagraph"/>
        <w:numPr>
          <w:ilvl w:val="0"/>
          <w:numId w:val="6"/>
        </w:numPr>
      </w:pPr>
      <w:r>
        <w:t xml:space="preserve">What is the </w:t>
      </w:r>
      <w:r w:rsidR="00BB1D56">
        <w:t>percentage yield of the reaction of the acid + carbonate</w:t>
      </w:r>
      <w:r>
        <w:t>?</w:t>
      </w:r>
    </w:p>
    <w:p w:rsidR="00543A07" w:rsidRDefault="00BB1D56" w:rsidP="00543A07">
      <w:pPr>
        <w:pStyle w:val="ListParagraph"/>
        <w:numPr>
          <w:ilvl w:val="0"/>
          <w:numId w:val="6"/>
        </w:numPr>
      </w:pPr>
      <w:r>
        <w:t>How could the percentage yield be improved</w:t>
      </w:r>
      <w:r w:rsidR="00543A07">
        <w:t>?</w:t>
      </w:r>
      <w:r>
        <w:t xml:space="preserve"> Give three ways.</w:t>
      </w:r>
    </w:p>
    <w:p w:rsidR="00543A07" w:rsidRDefault="00DA6D0B" w:rsidP="00543A07">
      <w:pPr>
        <w:pStyle w:val="ListParagraph"/>
        <w:numPr>
          <w:ilvl w:val="0"/>
          <w:numId w:val="6"/>
        </w:numPr>
      </w:pPr>
      <w:r>
        <w:t>Suggest how the same amount of water vapour in the CO</w:t>
      </w:r>
      <w:r>
        <w:rPr>
          <w:vertAlign w:val="subscript"/>
        </w:rPr>
        <w:t>2</w:t>
      </w:r>
      <w:r>
        <w:t xml:space="preserve"> flask affects the results</w:t>
      </w:r>
      <w:r w:rsidR="00543A07">
        <w:t>.</w:t>
      </w:r>
    </w:p>
    <w:p w:rsidR="00DA6D0B" w:rsidRDefault="00DA6D0B" w:rsidP="00DA6D0B">
      <w:pPr>
        <w:pStyle w:val="ListParagraph"/>
        <w:numPr>
          <w:ilvl w:val="0"/>
          <w:numId w:val="6"/>
        </w:numPr>
      </w:pPr>
      <w:r>
        <w:t>Will nitrogen, oxygen or argon appear in the IR spectrum of air? Explain your answer.</w:t>
      </w:r>
    </w:p>
    <w:p w:rsidR="00DA6D0B" w:rsidRPr="00EB585E" w:rsidRDefault="00FA45CA" w:rsidP="00DA6D0B">
      <w:pPr>
        <w:pStyle w:val="ListParagraph"/>
        <w:numPr>
          <w:ilvl w:val="0"/>
          <w:numId w:val="6"/>
        </w:numPr>
      </w:pPr>
      <w:r>
        <w:t xml:space="preserve">Describe a </w:t>
      </w:r>
      <w:r w:rsidR="00295977">
        <w:t xml:space="preserve">potential </w:t>
      </w:r>
      <w:r>
        <w:t>method to store CO</w:t>
      </w:r>
      <w:r>
        <w:rPr>
          <w:vertAlign w:val="subscript"/>
        </w:rPr>
        <w:t>2</w:t>
      </w:r>
      <w:r w:rsidR="00295977">
        <w:t xml:space="preserve"> emissions, without releasing them into the atmosphere</w:t>
      </w:r>
      <w:r>
        <w:t>.</w:t>
      </w:r>
    </w:p>
    <w:p w:rsidR="00543A07" w:rsidRDefault="00543A07" w:rsidP="00543A07"/>
    <w:p w:rsidR="00543A07" w:rsidRPr="00DA6D0B" w:rsidRDefault="00543A07" w:rsidP="00DA6D0B">
      <w:pPr>
        <w:jc w:val="center"/>
        <w:rPr>
          <w:i/>
          <w:sz w:val="28"/>
          <w:szCs w:val="28"/>
        </w:rPr>
      </w:pPr>
      <w:r w:rsidRPr="00EB585E">
        <w:rPr>
          <w:i/>
          <w:sz w:val="28"/>
          <w:szCs w:val="28"/>
        </w:rPr>
        <w:t>Finish all Questions for Homework</w:t>
      </w:r>
    </w:p>
    <w:sectPr w:rsidR="00543A07" w:rsidRPr="00DA6D0B" w:rsidSect="000E2E54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67C" w:rsidRDefault="0077767C" w:rsidP="00AA0B35">
      <w:pPr>
        <w:spacing w:line="240" w:lineRule="auto"/>
      </w:pPr>
      <w:r>
        <w:separator/>
      </w:r>
    </w:p>
  </w:endnote>
  <w:endnote w:type="continuationSeparator" w:id="0">
    <w:p w:rsidR="0077767C" w:rsidRDefault="0077767C" w:rsidP="00AA0B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67C" w:rsidRDefault="0077767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67C" w:rsidRDefault="0077767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67C" w:rsidRDefault="007776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67C" w:rsidRDefault="0077767C" w:rsidP="00AA0B35">
      <w:pPr>
        <w:spacing w:line="240" w:lineRule="auto"/>
      </w:pPr>
      <w:r>
        <w:separator/>
      </w:r>
    </w:p>
  </w:footnote>
  <w:footnote w:type="continuationSeparator" w:id="0">
    <w:p w:rsidR="0077767C" w:rsidRDefault="0077767C" w:rsidP="00AA0B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67C" w:rsidRDefault="0077767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215" w:rsidRPr="00E64215" w:rsidRDefault="00E64215" w:rsidP="00E64215">
    <w:pPr>
      <w:pStyle w:val="Footer"/>
      <w:jc w:val="center"/>
      <w:rPr>
        <w:sz w:val="16"/>
        <w:szCs w:val="16"/>
      </w:rPr>
    </w:pPr>
    <w:r w:rsidRPr="00E64215">
      <w:rPr>
        <w:sz w:val="16"/>
        <w:szCs w:val="16"/>
      </w:rPr>
      <w:t>© William Joyce</w:t>
    </w:r>
  </w:p>
  <w:p w:rsidR="0077767C" w:rsidRDefault="0077767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67C" w:rsidRDefault="0077767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C7054"/>
    <w:multiLevelType w:val="hybridMultilevel"/>
    <w:tmpl w:val="3EB40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B3192"/>
    <w:multiLevelType w:val="hybridMultilevel"/>
    <w:tmpl w:val="BA443AC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0F94DC0"/>
    <w:multiLevelType w:val="hybridMultilevel"/>
    <w:tmpl w:val="86365A54"/>
    <w:lvl w:ilvl="0" w:tplc="DD9093CE">
      <w:start w:val="1"/>
      <w:numFmt w:val="decimal"/>
      <w:lvlText w:val="(%1)"/>
      <w:lvlJc w:val="left"/>
      <w:pPr>
        <w:ind w:left="644" w:hanging="360"/>
      </w:pPr>
      <w:rPr>
        <w:rFonts w:hint="default"/>
        <w:b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573286"/>
    <w:multiLevelType w:val="hybridMultilevel"/>
    <w:tmpl w:val="9C480806"/>
    <w:lvl w:ilvl="0" w:tplc="666830F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453686"/>
    <w:multiLevelType w:val="hybridMultilevel"/>
    <w:tmpl w:val="DEC4B9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2B5063"/>
    <w:multiLevelType w:val="hybridMultilevel"/>
    <w:tmpl w:val="77FA2A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4D3B15"/>
    <w:multiLevelType w:val="hybridMultilevel"/>
    <w:tmpl w:val="9FBC9FC6"/>
    <w:lvl w:ilvl="0" w:tplc="0809000F">
      <w:start w:val="1"/>
      <w:numFmt w:val="decimal"/>
      <w:lvlText w:val="%1."/>
      <w:lvlJc w:val="left"/>
      <w:pPr>
        <w:ind w:left="1861" w:hanging="360"/>
      </w:pPr>
    </w:lvl>
    <w:lvl w:ilvl="1" w:tplc="08090019" w:tentative="1">
      <w:start w:val="1"/>
      <w:numFmt w:val="lowerLetter"/>
      <w:lvlText w:val="%2."/>
      <w:lvlJc w:val="left"/>
      <w:pPr>
        <w:ind w:left="2581" w:hanging="360"/>
      </w:pPr>
    </w:lvl>
    <w:lvl w:ilvl="2" w:tplc="0809001B" w:tentative="1">
      <w:start w:val="1"/>
      <w:numFmt w:val="lowerRoman"/>
      <w:lvlText w:val="%3."/>
      <w:lvlJc w:val="right"/>
      <w:pPr>
        <w:ind w:left="3301" w:hanging="180"/>
      </w:pPr>
    </w:lvl>
    <w:lvl w:ilvl="3" w:tplc="0809000F" w:tentative="1">
      <w:start w:val="1"/>
      <w:numFmt w:val="decimal"/>
      <w:lvlText w:val="%4."/>
      <w:lvlJc w:val="left"/>
      <w:pPr>
        <w:ind w:left="4021" w:hanging="360"/>
      </w:pPr>
    </w:lvl>
    <w:lvl w:ilvl="4" w:tplc="08090019" w:tentative="1">
      <w:start w:val="1"/>
      <w:numFmt w:val="lowerLetter"/>
      <w:lvlText w:val="%5."/>
      <w:lvlJc w:val="left"/>
      <w:pPr>
        <w:ind w:left="4741" w:hanging="360"/>
      </w:pPr>
    </w:lvl>
    <w:lvl w:ilvl="5" w:tplc="0809001B" w:tentative="1">
      <w:start w:val="1"/>
      <w:numFmt w:val="lowerRoman"/>
      <w:lvlText w:val="%6."/>
      <w:lvlJc w:val="right"/>
      <w:pPr>
        <w:ind w:left="5461" w:hanging="180"/>
      </w:pPr>
    </w:lvl>
    <w:lvl w:ilvl="6" w:tplc="0809000F" w:tentative="1">
      <w:start w:val="1"/>
      <w:numFmt w:val="decimal"/>
      <w:lvlText w:val="%7."/>
      <w:lvlJc w:val="left"/>
      <w:pPr>
        <w:ind w:left="6181" w:hanging="360"/>
      </w:pPr>
    </w:lvl>
    <w:lvl w:ilvl="7" w:tplc="08090019" w:tentative="1">
      <w:start w:val="1"/>
      <w:numFmt w:val="lowerLetter"/>
      <w:lvlText w:val="%8."/>
      <w:lvlJc w:val="left"/>
      <w:pPr>
        <w:ind w:left="6901" w:hanging="360"/>
      </w:pPr>
    </w:lvl>
    <w:lvl w:ilvl="8" w:tplc="0809001B" w:tentative="1">
      <w:start w:val="1"/>
      <w:numFmt w:val="lowerRoman"/>
      <w:lvlText w:val="%9."/>
      <w:lvlJc w:val="right"/>
      <w:pPr>
        <w:ind w:left="7621" w:hanging="180"/>
      </w:pPr>
    </w:lvl>
  </w:abstractNum>
  <w:abstractNum w:abstractNumId="7">
    <w:nsid w:val="5B26085E"/>
    <w:multiLevelType w:val="hybridMultilevel"/>
    <w:tmpl w:val="41A2612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BC30EE"/>
    <w:multiLevelType w:val="hybridMultilevel"/>
    <w:tmpl w:val="4ECC58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3B511C"/>
    <w:multiLevelType w:val="hybridMultilevel"/>
    <w:tmpl w:val="D40A02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6578F4"/>
    <w:multiLevelType w:val="hybridMultilevel"/>
    <w:tmpl w:val="D4D2F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D409E1"/>
    <w:multiLevelType w:val="hybridMultilevel"/>
    <w:tmpl w:val="58C4B2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EC6002"/>
    <w:multiLevelType w:val="hybridMultilevel"/>
    <w:tmpl w:val="E418304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E11CEB"/>
    <w:multiLevelType w:val="hybridMultilevel"/>
    <w:tmpl w:val="2E9A38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3"/>
  </w:num>
  <w:num w:numId="4">
    <w:abstractNumId w:val="7"/>
  </w:num>
  <w:num w:numId="5">
    <w:abstractNumId w:val="9"/>
  </w:num>
  <w:num w:numId="6">
    <w:abstractNumId w:val="3"/>
  </w:num>
  <w:num w:numId="7">
    <w:abstractNumId w:val="8"/>
  </w:num>
  <w:num w:numId="8">
    <w:abstractNumId w:val="12"/>
  </w:num>
  <w:num w:numId="9">
    <w:abstractNumId w:val="11"/>
  </w:num>
  <w:num w:numId="10">
    <w:abstractNumId w:val="4"/>
  </w:num>
  <w:num w:numId="11">
    <w:abstractNumId w:val="6"/>
  </w:num>
  <w:num w:numId="12">
    <w:abstractNumId w:val="0"/>
  </w:num>
  <w:num w:numId="13">
    <w:abstractNumId w:val="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20"/>
  <w:characterSpacingControl w:val="doNotCompress"/>
  <w:hdrShapeDefaults>
    <o:shapedefaults v:ext="edit" spidmax="8193">
      <o:colormenu v:ext="edit" fillcolor="#00b050" strokecolor="#00b05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6F9"/>
    <w:rsid w:val="00074793"/>
    <w:rsid w:val="000A2313"/>
    <w:rsid w:val="000D51D3"/>
    <w:rsid w:val="000E2E54"/>
    <w:rsid w:val="00162ECA"/>
    <w:rsid w:val="00172290"/>
    <w:rsid w:val="00295977"/>
    <w:rsid w:val="002A5375"/>
    <w:rsid w:val="00316C49"/>
    <w:rsid w:val="003524A6"/>
    <w:rsid w:val="00354883"/>
    <w:rsid w:val="004823DC"/>
    <w:rsid w:val="004B1E37"/>
    <w:rsid w:val="004C36B9"/>
    <w:rsid w:val="00543A07"/>
    <w:rsid w:val="005F1257"/>
    <w:rsid w:val="00616611"/>
    <w:rsid w:val="006B6B28"/>
    <w:rsid w:val="006C0F41"/>
    <w:rsid w:val="006D3528"/>
    <w:rsid w:val="00736BC4"/>
    <w:rsid w:val="0077767C"/>
    <w:rsid w:val="007F0F64"/>
    <w:rsid w:val="00832CC4"/>
    <w:rsid w:val="00841B0C"/>
    <w:rsid w:val="008E70B3"/>
    <w:rsid w:val="009636F9"/>
    <w:rsid w:val="00AA0B35"/>
    <w:rsid w:val="00AE1153"/>
    <w:rsid w:val="00B425D1"/>
    <w:rsid w:val="00B46292"/>
    <w:rsid w:val="00BB1D56"/>
    <w:rsid w:val="00BD32D6"/>
    <w:rsid w:val="00C52B06"/>
    <w:rsid w:val="00CF5497"/>
    <w:rsid w:val="00D25BE0"/>
    <w:rsid w:val="00D72A94"/>
    <w:rsid w:val="00DA6D0B"/>
    <w:rsid w:val="00E30236"/>
    <w:rsid w:val="00E53664"/>
    <w:rsid w:val="00E64215"/>
    <w:rsid w:val="00E66979"/>
    <w:rsid w:val="00EB31E4"/>
    <w:rsid w:val="00EB585E"/>
    <w:rsid w:val="00EC29C9"/>
    <w:rsid w:val="00ED7D6A"/>
    <w:rsid w:val="00F454D7"/>
    <w:rsid w:val="00FA45CA"/>
    <w:rsid w:val="00FF3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#00b050" strokecolor="#00b05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6F9"/>
  </w:style>
  <w:style w:type="paragraph" w:styleId="Heading1">
    <w:name w:val="heading 1"/>
    <w:basedOn w:val="Normal"/>
    <w:next w:val="Normal"/>
    <w:link w:val="Heading1Char"/>
    <w:uiPriority w:val="9"/>
    <w:qFormat/>
    <w:rsid w:val="00963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36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6F9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36F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636F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9636F9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63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9636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636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E6697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72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A0B3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0B35"/>
  </w:style>
  <w:style w:type="paragraph" w:styleId="Footer">
    <w:name w:val="footer"/>
    <w:basedOn w:val="Normal"/>
    <w:link w:val="FooterChar"/>
    <w:uiPriority w:val="99"/>
    <w:unhideWhenUsed/>
    <w:rsid w:val="00AA0B3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0B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6F9"/>
  </w:style>
  <w:style w:type="paragraph" w:styleId="Heading1">
    <w:name w:val="heading 1"/>
    <w:basedOn w:val="Normal"/>
    <w:next w:val="Normal"/>
    <w:link w:val="Heading1Char"/>
    <w:uiPriority w:val="9"/>
    <w:qFormat/>
    <w:rsid w:val="00963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36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6F9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36F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636F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9636F9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63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9636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636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E6697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72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A0B3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0B35"/>
  </w:style>
  <w:style w:type="paragraph" w:styleId="Footer">
    <w:name w:val="footer"/>
    <w:basedOn w:val="Normal"/>
    <w:link w:val="FooterChar"/>
    <w:uiPriority w:val="99"/>
    <w:unhideWhenUsed/>
    <w:rsid w:val="00AA0B3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0B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15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6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40.png"/><Relationship Id="rId25" Type="http://schemas.openxmlformats.org/officeDocument/2006/relationships/image" Target="media/image80.jpe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24" Type="http://schemas.openxmlformats.org/officeDocument/2006/relationships/image" Target="media/image8.jpeg"/><Relationship Id="rId32" Type="http://schemas.openxmlformats.org/officeDocument/2006/relationships/header" Target="header3.xml"/><Relationship Id="rId5" Type="http://schemas.microsoft.com/office/2007/relationships/stylesWithEffects" Target="stylesWithEffects.xml"/><Relationship Id="rId15" Type="http://schemas.openxmlformats.org/officeDocument/2006/relationships/image" Target="media/image30.png"/><Relationship Id="rId23" Type="http://schemas.openxmlformats.org/officeDocument/2006/relationships/image" Target="media/image70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50.pn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90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j811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8EBFD5-1049-4702-8E3D-B878B2843EC0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3F897FF2-2924-43A7-85E4-EF9CBB248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3</TotalTime>
  <Pages>4</Pages>
  <Words>973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Imperial College</Company>
  <LinksUpToDate>false</LinksUpToDate>
  <CharactersWithSpaces>6507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</dc:creator>
  <cp:lastModifiedBy>Joyce, William</cp:lastModifiedBy>
  <cp:revision>5</cp:revision>
  <dcterms:created xsi:type="dcterms:W3CDTF">2014-02-24T20:10:00Z</dcterms:created>
  <dcterms:modified xsi:type="dcterms:W3CDTF">2014-03-03T11:10:00Z</dcterms:modified>
</cp:coreProperties>
</file>