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619" w:rsidRDefault="00BE58BD">
      <w:r w:rsidRPr="002547B4">
        <w:rPr>
          <w:noProof/>
          <w:lang w:eastAsia="en-GB"/>
        </w:rPr>
        <w:drawing>
          <wp:anchor distT="0" distB="0" distL="114300" distR="114300" simplePos="0" relativeHeight="251833856" behindDoc="0" locked="0" layoutInCell="1" allowOverlap="1" wp14:anchorId="7AED8A57" wp14:editId="05E112A3">
            <wp:simplePos x="0" y="0"/>
            <wp:positionH relativeFrom="column">
              <wp:posOffset>2794797</wp:posOffset>
            </wp:positionH>
            <wp:positionV relativeFrom="paragraph">
              <wp:posOffset>-657225</wp:posOffset>
            </wp:positionV>
            <wp:extent cx="927470" cy="737663"/>
            <wp:effectExtent l="0" t="0" r="6350" b="5715"/>
            <wp:wrapNone/>
            <wp:docPr id="9" name="Picture 9" descr="\\icnas4.cc.ic.ac.uk\lx812\Desktop\3rdyearlab\Day3\BH3 MO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icnas4.cc.ic.ac.uk\lx812\Desktop\3rdyearlab\Day3\BH3 MO\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7470" cy="73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7B4">
        <w:rPr>
          <w:noProof/>
          <w:lang w:eastAsia="en-GB"/>
        </w:rPr>
        <w:drawing>
          <wp:anchor distT="0" distB="0" distL="114300" distR="114300" simplePos="0" relativeHeight="251680256" behindDoc="0" locked="0" layoutInCell="1" allowOverlap="1" wp14:anchorId="19A56A00" wp14:editId="79E04223">
            <wp:simplePos x="0" y="0"/>
            <wp:positionH relativeFrom="column">
              <wp:posOffset>1849563</wp:posOffset>
            </wp:positionH>
            <wp:positionV relativeFrom="paragraph">
              <wp:posOffset>-718495</wp:posOffset>
            </wp:positionV>
            <wp:extent cx="893135" cy="809226"/>
            <wp:effectExtent l="0" t="0" r="2540" b="0"/>
            <wp:wrapNone/>
            <wp:docPr id="8" name="Picture 8" descr="\\icnas4.cc.ic.ac.uk\lx812\Desktop\3rdyearlab\Day3\BH3 MO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icnas4.cc.ic.ac.uk\lx812\Desktop\3rdyearlab\Day3\BH3 MO\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93135" cy="80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7B4" w:rsidRPr="002547B4">
        <w:rPr>
          <w:noProof/>
          <w:lang w:eastAsia="en-GB"/>
        </w:rPr>
        <w:drawing>
          <wp:anchor distT="0" distB="0" distL="114300" distR="114300" simplePos="0" relativeHeight="251527680" behindDoc="0" locked="0" layoutInCell="1" allowOverlap="1" wp14:anchorId="5166CBE1" wp14:editId="6FA84556">
            <wp:simplePos x="0" y="0"/>
            <wp:positionH relativeFrom="column">
              <wp:posOffset>4405792</wp:posOffset>
            </wp:positionH>
            <wp:positionV relativeFrom="paragraph">
              <wp:posOffset>1146175</wp:posOffset>
            </wp:positionV>
            <wp:extent cx="1100594" cy="886123"/>
            <wp:effectExtent l="0" t="0" r="4445" b="9525"/>
            <wp:wrapNone/>
            <wp:docPr id="7" name="Picture 7" descr="\\icnas4.cc.ic.ac.uk\lx812\Desktop\3rdyearlab\Day3\BH3 MO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icnas4.cc.ic.ac.uk\lx812\Desktop\3rdyearlab\Day3\BH3 MO\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00594" cy="88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B16" w:rsidRPr="00A65B16">
        <w:rPr>
          <w:noProof/>
          <w:lang w:eastAsia="en-GB"/>
        </w:rPr>
        <w:drawing>
          <wp:anchor distT="0" distB="0" distL="114300" distR="114300" simplePos="0" relativeHeight="251523584" behindDoc="0" locked="0" layoutInCell="1" allowOverlap="1" wp14:anchorId="2578EE4D" wp14:editId="2B5AD5C4">
            <wp:simplePos x="0" y="0"/>
            <wp:positionH relativeFrom="column">
              <wp:posOffset>5082363</wp:posOffset>
            </wp:positionH>
            <wp:positionV relativeFrom="paragraph">
              <wp:posOffset>2236893</wp:posOffset>
            </wp:positionV>
            <wp:extent cx="1031358" cy="728329"/>
            <wp:effectExtent l="0" t="0" r="0" b="0"/>
            <wp:wrapNone/>
            <wp:docPr id="6" name="Picture 6" descr="\\icnas4.cc.ic.ac.uk\lx812\Desktop\3rdyearlab\Day3\BH3 MO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icnas4.cc.ic.ac.uk\lx812\Desktop\3rdyearlab\Day3\BH3 MO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169" cy="7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B16" w:rsidRPr="000B7BC8">
        <w:rPr>
          <w:noProof/>
          <w:lang w:eastAsia="en-GB"/>
        </w:rPr>
        <w:drawing>
          <wp:anchor distT="0" distB="0" distL="114300" distR="114300" simplePos="0" relativeHeight="251506176" behindDoc="0" locked="0" layoutInCell="1" allowOverlap="1" wp14:anchorId="56C79938" wp14:editId="424DCB17">
            <wp:simplePos x="0" y="0"/>
            <wp:positionH relativeFrom="column">
              <wp:posOffset>2296160</wp:posOffset>
            </wp:positionH>
            <wp:positionV relativeFrom="paragraph">
              <wp:posOffset>8454552</wp:posOffset>
            </wp:positionV>
            <wp:extent cx="972820" cy="751205"/>
            <wp:effectExtent l="0" t="0" r="0" b="0"/>
            <wp:wrapNone/>
            <wp:docPr id="4" name="Picture 4" descr="\\icnas4.cc.ic.ac.uk\lx812\Desktop\3rdyearlab\Day3\BH3 MO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icnas4.cc.ic.ac.uk\lx812\Desktop\3rdyearlab\Day3\BH3 MO\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7282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BC8" w:rsidRPr="000B7BC8">
        <w:rPr>
          <w:noProof/>
          <w:lang w:eastAsia="en-GB"/>
        </w:rPr>
        <w:drawing>
          <wp:anchor distT="0" distB="0" distL="114300" distR="114300" simplePos="0" relativeHeight="251516416" behindDoc="0" locked="0" layoutInCell="1" allowOverlap="1" wp14:anchorId="3D7511B7" wp14:editId="4F356395">
            <wp:simplePos x="0" y="0"/>
            <wp:positionH relativeFrom="column">
              <wp:posOffset>4600102</wp:posOffset>
            </wp:positionH>
            <wp:positionV relativeFrom="paragraph">
              <wp:posOffset>6793865</wp:posOffset>
            </wp:positionV>
            <wp:extent cx="914400" cy="794927"/>
            <wp:effectExtent l="0" t="0" r="0" b="5715"/>
            <wp:wrapNone/>
            <wp:docPr id="5" name="Picture 5" descr="\\icnas4.cc.ic.ac.uk\lx812\Desktop\3rdyearlab\Day3\BH3 MO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icnas4.cc.ic.ac.uk\lx812\Desktop\3rdyearlab\Day3\BH3 MO\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14400" cy="79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BC8" w:rsidRPr="000B7BC8">
        <w:rPr>
          <w:noProof/>
          <w:lang w:eastAsia="en-GB"/>
        </w:rPr>
        <w:drawing>
          <wp:anchor distT="0" distB="0" distL="114300" distR="114300" simplePos="0" relativeHeight="251495936" behindDoc="0" locked="0" layoutInCell="1" allowOverlap="1" wp14:anchorId="4E3A3D9E" wp14:editId="2B5AC538">
            <wp:simplePos x="0" y="0"/>
            <wp:positionH relativeFrom="column">
              <wp:posOffset>3476846</wp:posOffset>
            </wp:positionH>
            <wp:positionV relativeFrom="paragraph">
              <wp:posOffset>6783418</wp:posOffset>
            </wp:positionV>
            <wp:extent cx="1076861" cy="786809"/>
            <wp:effectExtent l="0" t="0" r="9525" b="0"/>
            <wp:wrapNone/>
            <wp:docPr id="3" name="Picture 3" descr="\\icnas4.cc.ic.ac.uk\lx812\Desktop\3rdyearlab\Day3\BH3 MO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icnas4.cc.ic.ac.uk\lx812\Desktop\3rdyearlab\Day3\BH3 MO\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61" cy="78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899">
        <w:object w:dxaOrig="8863" w:dyaOrig="13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46.4pt;height:662.4pt" o:ole="">
            <v:imagedata r:id="rId12" o:title=""/>
          </v:shape>
          <o:OLEObject Type="Embed" ProgID="ChemDraw.Document.6.0" ShapeID="_x0000_i1058" DrawAspect="Content" ObjectID="_1480105597" r:id="rId13"/>
        </w:object>
      </w:r>
      <w:bookmarkStart w:id="0" w:name="_GoBack"/>
      <w:bookmarkEnd w:id="0"/>
    </w:p>
    <w:p w:rsidR="00A65B16" w:rsidRDefault="00A65B16"/>
    <w:sectPr w:rsidR="00A65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9E"/>
    <w:rsid w:val="000A2EE1"/>
    <w:rsid w:val="000B7BC8"/>
    <w:rsid w:val="002547B4"/>
    <w:rsid w:val="0032009E"/>
    <w:rsid w:val="0073640E"/>
    <w:rsid w:val="007C5619"/>
    <w:rsid w:val="00893C0F"/>
    <w:rsid w:val="00A65B16"/>
    <w:rsid w:val="00BE58BD"/>
    <w:rsid w:val="00C07899"/>
    <w:rsid w:val="00D933A1"/>
    <w:rsid w:val="00FA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DF549-AE8F-4C29-B18B-725D004C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X812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3241460-6527-4DDD-9FA5-F85398CA4314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39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Liqing</dc:creator>
  <cp:keywords/>
  <dc:description/>
  <cp:lastModifiedBy>Xu, Liqing</cp:lastModifiedBy>
  <cp:revision>9</cp:revision>
  <dcterms:created xsi:type="dcterms:W3CDTF">2014-12-14T23:01:00Z</dcterms:created>
  <dcterms:modified xsi:type="dcterms:W3CDTF">2014-12-14T23:40:00Z</dcterms:modified>
</cp:coreProperties>
</file>